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01E" w:rsidRDefault="00982A45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3DDA4" wp14:editId="168AA2B7">
                <wp:simplePos x="0" y="0"/>
                <wp:positionH relativeFrom="column">
                  <wp:posOffset>2997200</wp:posOffset>
                </wp:positionH>
                <wp:positionV relativeFrom="paragraph">
                  <wp:posOffset>-654050</wp:posOffset>
                </wp:positionV>
                <wp:extent cx="3041650" cy="742950"/>
                <wp:effectExtent l="0" t="0" r="0" b="0"/>
                <wp:wrapNone/>
                <wp:docPr id="2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219" w:rsidRPr="00827219" w:rsidRDefault="00982A45" w:rsidP="00827219">
                            <w:pPr>
                              <w:pStyle w:val="BodyText01"/>
                              <w:rPr>
                                <w:sz w:val="18"/>
                                <w:szCs w:val="18"/>
                              </w:rPr>
                            </w:pPr>
                            <w:r w:rsidRPr="00982A45">
                              <w:rPr>
                                <w:sz w:val="18"/>
                                <w:szCs w:val="18"/>
                              </w:rPr>
                              <w:t xml:space="preserve">Breakdown: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14% Daily Grade</w:t>
                            </w:r>
                          </w:p>
                          <w:p w:rsidR="00827219" w:rsidRPr="00827219" w:rsidRDefault="00982A45" w:rsidP="00827219">
                            <w:pPr>
                              <w:pStyle w:val="BodyText01"/>
                              <w:rPr>
                                <w:sz w:val="18"/>
                                <w:szCs w:val="18"/>
                              </w:rPr>
                            </w:pPr>
                            <w:r w:rsidRPr="00827219">
                              <w:rPr>
                                <w:sz w:val="18"/>
                                <w:szCs w:val="18"/>
                              </w:rPr>
                              <w:t>35% Summative Assessment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11% Homework  </w:t>
                            </w:r>
                          </w:p>
                          <w:p w:rsidR="00827219" w:rsidRPr="00827219" w:rsidRDefault="00982A45" w:rsidP="00827219">
                            <w:pPr>
                              <w:pStyle w:val="BodyText01"/>
                              <w:rPr>
                                <w:sz w:val="18"/>
                                <w:szCs w:val="18"/>
                              </w:rPr>
                            </w:pPr>
                            <w:r w:rsidRPr="00827219">
                              <w:rPr>
                                <w:sz w:val="18"/>
                                <w:szCs w:val="18"/>
                              </w:rPr>
                              <w:t>25% Formative Assessment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827219" w:rsidRPr="00827219">
                              <w:rPr>
                                <w:sz w:val="18"/>
                                <w:szCs w:val="18"/>
                              </w:rPr>
                              <w:t xml:space="preserve">15%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Review / Practice</w:t>
                            </w:r>
                          </w:p>
                          <w:p w:rsidR="00827219" w:rsidRPr="00827219" w:rsidRDefault="00827219" w:rsidP="00827219">
                            <w:pPr>
                              <w:pStyle w:val="BodyText01"/>
                              <w:rPr>
                                <w:sz w:val="18"/>
                                <w:szCs w:val="18"/>
                              </w:rPr>
                            </w:pPr>
                            <w:r w:rsidRPr="00827219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:rsidR="00827219" w:rsidRPr="00827219" w:rsidRDefault="00827219" w:rsidP="00827219">
                            <w:pPr>
                              <w:pStyle w:val="BodyText01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3DDA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36pt;margin-top:-51.5pt;width:239.5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XJtQ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" filled="f" stroked="f">
                <v:textbox>
                  <w:txbxContent>
                    <w:p w:rsidR="00827219" w:rsidRPr="00827219" w:rsidRDefault="00982A45" w:rsidP="00827219">
                      <w:pPr>
                        <w:pStyle w:val="BodyText01"/>
                        <w:rPr>
                          <w:sz w:val="18"/>
                          <w:szCs w:val="18"/>
                        </w:rPr>
                      </w:pPr>
                      <w:r w:rsidRPr="00982A45">
                        <w:rPr>
                          <w:sz w:val="18"/>
                          <w:szCs w:val="18"/>
                        </w:rPr>
                        <w:t xml:space="preserve">Breakdown: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14% Daily Grade</w:t>
                      </w:r>
                    </w:p>
                    <w:p w:rsidR="00827219" w:rsidRPr="00827219" w:rsidRDefault="00982A45" w:rsidP="00827219">
                      <w:pPr>
                        <w:pStyle w:val="BodyText01"/>
                        <w:rPr>
                          <w:sz w:val="18"/>
                          <w:szCs w:val="18"/>
                        </w:rPr>
                      </w:pPr>
                      <w:r w:rsidRPr="00827219">
                        <w:rPr>
                          <w:sz w:val="18"/>
                          <w:szCs w:val="18"/>
                        </w:rPr>
                        <w:t>35% Summative Assessment</w:t>
                      </w:r>
                      <w:r>
                        <w:rPr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sz w:val="18"/>
                          <w:szCs w:val="18"/>
                        </w:rPr>
                        <w:t xml:space="preserve">11% Homework  </w:t>
                      </w:r>
                    </w:p>
                    <w:p w:rsidR="00827219" w:rsidRPr="00827219" w:rsidRDefault="00982A45" w:rsidP="00827219">
                      <w:pPr>
                        <w:pStyle w:val="BodyText01"/>
                        <w:rPr>
                          <w:sz w:val="18"/>
                          <w:szCs w:val="18"/>
                        </w:rPr>
                      </w:pPr>
                      <w:r w:rsidRPr="00827219">
                        <w:rPr>
                          <w:sz w:val="18"/>
                          <w:szCs w:val="18"/>
                        </w:rPr>
                        <w:t>25% Formative Assessment</w:t>
                      </w: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827219" w:rsidRPr="00827219">
                        <w:rPr>
                          <w:sz w:val="18"/>
                          <w:szCs w:val="18"/>
                        </w:rPr>
                        <w:t xml:space="preserve">15% </w:t>
                      </w:r>
                      <w:r>
                        <w:rPr>
                          <w:sz w:val="18"/>
                          <w:szCs w:val="18"/>
                        </w:rPr>
                        <w:t>Review / Practice</w:t>
                      </w:r>
                    </w:p>
                    <w:p w:rsidR="00827219" w:rsidRPr="00827219" w:rsidRDefault="00827219" w:rsidP="00827219">
                      <w:pPr>
                        <w:pStyle w:val="BodyText01"/>
                        <w:rPr>
                          <w:sz w:val="18"/>
                          <w:szCs w:val="18"/>
                        </w:rPr>
                      </w:pPr>
                      <w:r w:rsidRPr="00827219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:rsidR="00827219" w:rsidRPr="00827219" w:rsidRDefault="00827219" w:rsidP="00827219">
                      <w:pPr>
                        <w:pStyle w:val="BodyText01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21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0FA8E" wp14:editId="57E8FCA4">
                <wp:simplePos x="0" y="0"/>
                <wp:positionH relativeFrom="margin">
                  <wp:align>center</wp:align>
                </wp:positionH>
                <wp:positionV relativeFrom="paragraph">
                  <wp:posOffset>-654050</wp:posOffset>
                </wp:positionV>
                <wp:extent cx="908050" cy="355600"/>
                <wp:effectExtent l="0" t="0" r="0" b="6350"/>
                <wp:wrapNone/>
                <wp:docPr id="2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219" w:rsidRPr="00982A45" w:rsidRDefault="00827219" w:rsidP="00827219">
                            <w:pPr>
                              <w:pStyle w:val="BodyText01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FA8E" id="_x0000_s1027" type="#_x0000_t202" style="position:absolute;margin-left:0;margin-top:-51.5pt;width:71.5pt;height:28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ex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" filled="f" stroked="f">
                <v:textbox>
                  <w:txbxContent>
                    <w:p w:rsidR="00827219" w:rsidRPr="00982A45" w:rsidRDefault="00827219" w:rsidP="00827219">
                      <w:pPr>
                        <w:pStyle w:val="BodyText01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D9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0FE5D" wp14:editId="129B0703">
                <wp:simplePos x="0" y="0"/>
                <wp:positionH relativeFrom="column">
                  <wp:posOffset>831850</wp:posOffset>
                </wp:positionH>
                <wp:positionV relativeFrom="paragraph">
                  <wp:posOffset>889000</wp:posOffset>
                </wp:positionV>
                <wp:extent cx="2065020" cy="1955800"/>
                <wp:effectExtent l="0" t="0" r="0" b="6350"/>
                <wp:wrapNone/>
                <wp:docPr id="4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92" w:rsidRDefault="00CE1D92" w:rsidP="00CE1D92">
                            <w:pPr>
                              <w:pStyle w:val="BodyText01"/>
                            </w:pPr>
                          </w:p>
                          <w:p w:rsidR="00566EE7" w:rsidRP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Plot</w:t>
                            </w:r>
                          </w:p>
                          <w:p w:rsidR="00566EE7" w:rsidRP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Character</w:t>
                            </w:r>
                          </w:p>
                          <w:p w:rsidR="00566EE7" w:rsidRP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Vocabulary</w:t>
                            </w:r>
                          </w:p>
                          <w:p w:rsid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Dramatic Reading</w:t>
                            </w:r>
                          </w:p>
                          <w:p w:rsidR="00CE1D92" w:rsidRDefault="00CE1D92" w:rsidP="00CE1D92">
                            <w:pPr>
                              <w:pStyle w:val="BodyText01"/>
                            </w:pPr>
                            <w:r>
                              <w:t>Wednesday Writing</w:t>
                            </w:r>
                          </w:p>
                          <w:p w:rsidR="00CE1D92" w:rsidRDefault="00CE1D92" w:rsidP="00CE1D92">
                            <w:pPr>
                              <w:pStyle w:val="BodyText01"/>
                            </w:pPr>
                            <w:r w:rsidRPr="00E75331">
                              <w:t xml:space="preserve">Grammar &amp; Usage </w:t>
                            </w:r>
                          </w:p>
                          <w:p w:rsidR="00CE1D92" w:rsidRDefault="00CE1D92" w:rsidP="00CE1D92">
                            <w:pPr>
                              <w:pStyle w:val="BodyText01"/>
                            </w:pPr>
                          </w:p>
                          <w:p w:rsidR="00CE1D92" w:rsidRDefault="00CE1D92" w:rsidP="00CE1D92">
                            <w:pPr>
                              <w:pStyle w:val="BodyText01"/>
                            </w:pPr>
                          </w:p>
                          <w:p w:rsidR="00CE1D92" w:rsidRPr="00566EE7" w:rsidRDefault="00CE1D92" w:rsidP="00CE1D92">
                            <w:pPr>
                              <w:pStyle w:val="BodyText01"/>
                            </w:pPr>
                          </w:p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73"/>
                            </w:tblGrid>
                            <w:tr w:rsidR="00566EE7" w:rsidRPr="00566EE7" w:rsidTr="00C12786">
                              <w:tc>
                                <w:tcPr>
                                  <w:tcW w:w="2573" w:type="dxa"/>
                                </w:tcPr>
                                <w:p w:rsidR="00566EE7" w:rsidRPr="00566EE7" w:rsidRDefault="00566EE7" w:rsidP="00CE1D92">
                                  <w:pPr>
                                    <w:pStyle w:val="BodyText01"/>
                                  </w:pPr>
                                  <w:r w:rsidRPr="00566EE7">
                                    <w:t>Narrator &amp; Voice</w:t>
                                  </w:r>
                                </w:p>
                              </w:tc>
                            </w:tr>
                            <w:tr w:rsidR="00566EE7" w:rsidRPr="00566EE7" w:rsidTr="00C12786">
                              <w:tc>
                                <w:tcPr>
                                  <w:tcW w:w="2573" w:type="dxa"/>
                                </w:tcPr>
                                <w:p w:rsidR="00566EE7" w:rsidRPr="00566EE7" w:rsidRDefault="00566EE7" w:rsidP="00CE1D92">
                                  <w:pPr>
                                    <w:pStyle w:val="BodyText01"/>
                                  </w:pPr>
                                  <w:r w:rsidRPr="00566EE7">
                                    <w:t>Setting</w:t>
                                  </w:r>
                                </w:p>
                                <w:p w:rsidR="00566EE7" w:rsidRPr="00566EE7" w:rsidRDefault="00566EE7" w:rsidP="00CE1D92">
                                  <w:pPr>
                                    <w:pStyle w:val="BodyText01"/>
                                  </w:pPr>
                                </w:p>
                                <w:p w:rsidR="00566EE7" w:rsidRPr="00566EE7" w:rsidRDefault="00566EE7" w:rsidP="00CE1D92">
                                  <w:pPr>
                                    <w:pStyle w:val="BodyText01"/>
                                  </w:pPr>
                                </w:p>
                              </w:tc>
                            </w:tr>
                          </w:tbl>
                          <w:p w:rsidR="00566EE7" w:rsidRPr="00BE13A0" w:rsidRDefault="00566EE7" w:rsidP="00CE1D92">
                            <w:pPr>
                              <w:pStyle w:val="BodyText0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0FE5D" id="_x0000_s1028" type="#_x0000_t202" style="position:absolute;margin-left:65.5pt;margin-top:70pt;width:162.6pt;height:1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l4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" filled="f" stroked="f">
                <v:textbox>
                  <w:txbxContent>
                    <w:p w:rsidR="00CE1D92" w:rsidRDefault="00CE1D92" w:rsidP="00CE1D92">
                      <w:pPr>
                        <w:pStyle w:val="BodyText01"/>
                      </w:pPr>
                    </w:p>
                    <w:p w:rsidR="00566EE7" w:rsidRPr="00566EE7" w:rsidRDefault="00566EE7" w:rsidP="00CE1D92">
                      <w:pPr>
                        <w:pStyle w:val="BodyText01"/>
                      </w:pPr>
                      <w:r w:rsidRPr="00566EE7">
                        <w:t>Plot</w:t>
                      </w:r>
                    </w:p>
                    <w:p w:rsidR="00566EE7" w:rsidRPr="00566EE7" w:rsidRDefault="00566EE7" w:rsidP="00CE1D92">
                      <w:pPr>
                        <w:pStyle w:val="BodyText01"/>
                      </w:pPr>
                      <w:r w:rsidRPr="00566EE7">
                        <w:t>Character</w:t>
                      </w:r>
                    </w:p>
                    <w:p w:rsidR="00566EE7" w:rsidRPr="00566EE7" w:rsidRDefault="00566EE7" w:rsidP="00CE1D92">
                      <w:pPr>
                        <w:pStyle w:val="BodyText01"/>
                      </w:pPr>
                      <w:r w:rsidRPr="00566EE7">
                        <w:t>Vocabulary</w:t>
                      </w:r>
                    </w:p>
                    <w:p w:rsidR="00566EE7" w:rsidRDefault="00566EE7" w:rsidP="00CE1D92">
                      <w:pPr>
                        <w:pStyle w:val="BodyText01"/>
                      </w:pPr>
                      <w:r w:rsidRPr="00566EE7">
                        <w:t>Dramatic Reading</w:t>
                      </w:r>
                    </w:p>
                    <w:p w:rsidR="00CE1D92" w:rsidRDefault="00CE1D92" w:rsidP="00CE1D92">
                      <w:pPr>
                        <w:pStyle w:val="BodyText01"/>
                      </w:pPr>
                      <w:r>
                        <w:t>Wednesday Writing</w:t>
                      </w:r>
                    </w:p>
                    <w:p w:rsidR="00CE1D92" w:rsidRDefault="00CE1D92" w:rsidP="00CE1D92">
                      <w:pPr>
                        <w:pStyle w:val="BodyText01"/>
                      </w:pPr>
                      <w:r w:rsidRPr="00E75331">
                        <w:t xml:space="preserve">Grammar &amp; Usage </w:t>
                      </w:r>
                    </w:p>
                    <w:p w:rsidR="00CE1D92" w:rsidRDefault="00CE1D92" w:rsidP="00CE1D92">
                      <w:pPr>
                        <w:pStyle w:val="BodyText01"/>
                      </w:pPr>
                    </w:p>
                    <w:p w:rsidR="00CE1D92" w:rsidRDefault="00CE1D92" w:rsidP="00CE1D92">
                      <w:pPr>
                        <w:pStyle w:val="BodyText01"/>
                      </w:pPr>
                    </w:p>
                    <w:p w:rsidR="00CE1D92" w:rsidRPr="00566EE7" w:rsidRDefault="00CE1D92" w:rsidP="00CE1D92">
                      <w:pPr>
                        <w:pStyle w:val="BodyText01"/>
                      </w:pPr>
                    </w:p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73"/>
                      </w:tblGrid>
                      <w:tr w:rsidR="00566EE7" w:rsidRPr="00566EE7" w:rsidTr="00C12786">
                        <w:tc>
                          <w:tcPr>
                            <w:tcW w:w="2573" w:type="dxa"/>
                          </w:tcPr>
                          <w:p w:rsidR="00566EE7" w:rsidRP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Narrator &amp; Voice</w:t>
                            </w:r>
                          </w:p>
                        </w:tc>
                      </w:tr>
                      <w:tr w:rsidR="00566EE7" w:rsidRPr="00566EE7" w:rsidTr="00C12786">
                        <w:tc>
                          <w:tcPr>
                            <w:tcW w:w="2573" w:type="dxa"/>
                          </w:tcPr>
                          <w:p w:rsidR="00566EE7" w:rsidRPr="00566EE7" w:rsidRDefault="00566EE7" w:rsidP="00CE1D92">
                            <w:pPr>
                              <w:pStyle w:val="BodyText01"/>
                            </w:pPr>
                            <w:r w:rsidRPr="00566EE7">
                              <w:t>Setting</w:t>
                            </w:r>
                          </w:p>
                          <w:p w:rsidR="00566EE7" w:rsidRPr="00566EE7" w:rsidRDefault="00566EE7" w:rsidP="00CE1D92">
                            <w:pPr>
                              <w:pStyle w:val="BodyText01"/>
                            </w:pPr>
                          </w:p>
                          <w:p w:rsidR="00566EE7" w:rsidRPr="00566EE7" w:rsidRDefault="00566EE7" w:rsidP="00CE1D92">
                            <w:pPr>
                              <w:pStyle w:val="BodyText01"/>
                            </w:pPr>
                          </w:p>
                        </w:tc>
                      </w:tr>
                    </w:tbl>
                    <w:p w:rsidR="00566EE7" w:rsidRPr="00BE13A0" w:rsidRDefault="00566EE7" w:rsidP="00CE1D92">
                      <w:pPr>
                        <w:pStyle w:val="BodyText0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D9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68ADAB" wp14:editId="2ADB6013">
                <wp:simplePos x="0" y="0"/>
                <wp:positionH relativeFrom="column">
                  <wp:posOffset>-501650</wp:posOffset>
                </wp:positionH>
                <wp:positionV relativeFrom="paragraph">
                  <wp:posOffset>-546100</wp:posOffset>
                </wp:positionV>
                <wp:extent cx="2548255" cy="863600"/>
                <wp:effectExtent l="0" t="0" r="0" b="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4825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BE13A0" w:rsidRDefault="00566EE7" w:rsidP="00CC32A2">
                            <w:pPr>
                              <w:pStyle w:val="Header01"/>
                              <w:rPr>
                                <w:color w:val="F2F2F2" w:themeColor="background1" w:themeShade="F2"/>
                              </w:rPr>
                            </w:pPr>
                            <w:r w:rsidRPr="00BE13A0">
                              <w:rPr>
                                <w:color w:val="F2F2F2" w:themeColor="background1" w:themeShade="F2"/>
                              </w:rPr>
                              <w:t>syllabus</w:t>
                            </w:r>
                          </w:p>
                          <w:p w:rsidR="00566EE7" w:rsidRDefault="00566EE7" w:rsidP="007943FE">
                            <w:pPr>
                              <w:pStyle w:val="Subheadhere"/>
                              <w:rPr>
                                <w:color w:val="F2F2F2" w:themeColor="background1" w:themeShade="F2"/>
                              </w:rPr>
                            </w:pPr>
                            <w:r w:rsidRPr="00BE13A0">
                              <w:rPr>
                                <w:color w:val="F2F2F2" w:themeColor="background1" w:themeShade="F2"/>
                              </w:rPr>
                              <w:t>mr. flamm: English one</w:t>
                            </w:r>
                          </w:p>
                          <w:p w:rsidR="00CE1D92" w:rsidRPr="00BE13A0" w:rsidRDefault="00CE1D92" w:rsidP="007943FE">
                            <w:pPr>
                              <w:pStyle w:val="Subheadhere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Room 329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ADAB" id="Text Box 5" o:spid="_x0000_s1029" type="#_x0000_t202" style="position:absolute;margin-left:-39.5pt;margin-top:-43pt;width:200.65pt;height:68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" filled="f" stroked="f">
                <v:textbox>
                  <w:txbxContent>
                    <w:p w:rsidR="00566EE7" w:rsidRPr="00BE13A0" w:rsidRDefault="00566EE7" w:rsidP="00CC32A2">
                      <w:pPr>
                        <w:pStyle w:val="Header01"/>
                        <w:rPr>
                          <w:color w:val="F2F2F2" w:themeColor="background1" w:themeShade="F2"/>
                        </w:rPr>
                      </w:pPr>
                      <w:r w:rsidRPr="00BE13A0">
                        <w:rPr>
                          <w:color w:val="F2F2F2" w:themeColor="background1" w:themeShade="F2"/>
                        </w:rPr>
                        <w:t>syllabus</w:t>
                      </w:r>
                    </w:p>
                    <w:p w:rsidR="00566EE7" w:rsidRDefault="00566EE7" w:rsidP="007943FE">
                      <w:pPr>
                        <w:pStyle w:val="Subheadhere"/>
                        <w:rPr>
                          <w:color w:val="F2F2F2" w:themeColor="background1" w:themeShade="F2"/>
                        </w:rPr>
                      </w:pPr>
                      <w:r w:rsidRPr="00BE13A0">
                        <w:rPr>
                          <w:color w:val="F2F2F2" w:themeColor="background1" w:themeShade="F2"/>
                        </w:rPr>
                        <w:t>mr. flamm: English one</w:t>
                      </w:r>
                    </w:p>
                    <w:p w:rsidR="00CE1D92" w:rsidRPr="00BE13A0" w:rsidRDefault="00CE1D92" w:rsidP="007943FE">
                      <w:pPr>
                        <w:pStyle w:val="Subheadhere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Room 329</w:t>
                      </w:r>
                    </w:p>
                  </w:txbxContent>
                </v:textbox>
              </v:shape>
            </w:pict>
          </mc:Fallback>
        </mc:AlternateContent>
      </w:r>
      <w:r w:rsidR="00CE1D9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018268" wp14:editId="7DF4B0E3">
                <wp:simplePos x="0" y="0"/>
                <wp:positionH relativeFrom="column">
                  <wp:posOffset>3350895</wp:posOffset>
                </wp:positionH>
                <wp:positionV relativeFrom="paragraph">
                  <wp:posOffset>3259455</wp:posOffset>
                </wp:positionV>
                <wp:extent cx="1720850" cy="224790"/>
                <wp:effectExtent l="0" t="0" r="0" b="381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085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4A2118" w:rsidRDefault="00566EE7" w:rsidP="004A2118">
                            <w:pPr>
                              <w:pStyle w:val="Captionyourphoto"/>
                            </w:pPr>
                            <w:r>
                              <w:t xml:space="preserve">  leonardo di caprio as romeo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18268" id="Text Box 8" o:spid="_x0000_s1030" type="#_x0000_t202" style="position:absolute;margin-left:263.85pt;margin-top:256.65pt;width:135.5pt;height:17.7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" filled="f" stroked="f">
                <v:textbox>
                  <w:txbxContent>
                    <w:p w:rsidR="00566EE7" w:rsidRPr="004A2118" w:rsidRDefault="00566EE7" w:rsidP="004A2118">
                      <w:pPr>
                        <w:pStyle w:val="Captionyourphoto"/>
                      </w:pPr>
                      <w:r>
                        <w:t xml:space="preserve">  leonardo di caprio as romeo</w:t>
                      </w:r>
                    </w:p>
                  </w:txbxContent>
                </v:textbox>
              </v:shape>
            </w:pict>
          </mc:Fallback>
        </mc:AlternateContent>
      </w:r>
      <w:r w:rsidR="006665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32DDE4" wp14:editId="4D773D2F">
                <wp:simplePos x="0" y="0"/>
                <wp:positionH relativeFrom="column">
                  <wp:posOffset>2894330</wp:posOffset>
                </wp:positionH>
                <wp:positionV relativeFrom="paragraph">
                  <wp:posOffset>4381500</wp:posOffset>
                </wp:positionV>
                <wp:extent cx="3190240" cy="2933065"/>
                <wp:effectExtent l="0" t="0" r="0" b="635"/>
                <wp:wrapNone/>
                <wp:docPr id="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90240" cy="293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Default="00566EE7" w:rsidP="004A2118">
                            <w:pPr>
                              <w:pStyle w:val="BodyText01"/>
                            </w:pPr>
                          </w:p>
                          <w:p w:rsidR="00666555" w:rsidRDefault="007410A1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03DEB" wp14:editId="3C644F91">
                                  <wp:extent cx="1369363" cy="890649"/>
                                  <wp:effectExtent l="0" t="0" r="2540" b="5080"/>
                                  <wp:docPr id="50" name="Picture 50" descr="http://schoolworkhelper.net/wp-content/uploads/2011/02/Homer-odyessey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schoolworkhelper.net/wp-content/uploads/2011/02/Homer-odyessey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061" cy="900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6555" w:rsidRDefault="00666555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666555" w:rsidRDefault="00666555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  <w:r w:rsidRPr="00666555">
                              <w:rPr>
                                <w:i/>
                              </w:rPr>
                              <w:t>Mythology</w:t>
                            </w:r>
                          </w:p>
                          <w:p w:rsidR="00666555" w:rsidRDefault="00666555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  <w:r w:rsidRPr="00666555">
                              <w:rPr>
                                <w:i/>
                              </w:rPr>
                              <w:t>The Odyssey</w:t>
                            </w:r>
                          </w:p>
                          <w:p w:rsidR="00566EE7" w:rsidRPr="00666555" w:rsidRDefault="00566EE7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  <w:r w:rsidRPr="00685073">
                              <w:rPr>
                                <w:i/>
                              </w:rPr>
                              <w:t>Romeo &amp; Juliet</w:t>
                            </w:r>
                          </w:p>
                          <w:p w:rsidR="00566EE7" w:rsidRDefault="00566EE7" w:rsidP="004A2118">
                            <w:pPr>
                              <w:pStyle w:val="BodyText01"/>
                            </w:pPr>
                            <w:r>
                              <w:t>Non-Traditional Texts</w:t>
                            </w:r>
                          </w:p>
                          <w:p w:rsidR="00566EE7" w:rsidRDefault="00566EE7" w:rsidP="004A2118">
                            <w:pPr>
                              <w:pStyle w:val="BodyText01"/>
                            </w:pPr>
                            <w:r>
                              <w:t>The Graphic Novel</w:t>
                            </w:r>
                          </w:p>
                          <w:p w:rsidR="00566EE7" w:rsidRPr="00685073" w:rsidRDefault="00566EE7" w:rsidP="004A2118">
                            <w:pPr>
                              <w:pStyle w:val="BodyText01"/>
                            </w:pPr>
                          </w:p>
                          <w:p w:rsidR="00566EE7" w:rsidRPr="00E73F03" w:rsidRDefault="00566EE7" w:rsidP="004A2118">
                            <w:pPr>
                              <w:pStyle w:val="BodyText01"/>
                            </w:pPr>
                          </w:p>
                          <w:p w:rsidR="00566EE7" w:rsidRPr="00906C50" w:rsidRDefault="00566EE7" w:rsidP="004A2118">
                            <w:pPr>
                              <w:pStyle w:val="BodyText01"/>
                              <w:rPr>
                                <w:caps/>
                                <w:color w:val="800000"/>
                              </w:rPr>
                            </w:pPr>
                          </w:p>
                          <w:p w:rsidR="00566EE7" w:rsidRPr="00D95F09" w:rsidRDefault="00566EE7" w:rsidP="004A2118">
                            <w:pPr>
                              <w:pStyle w:val="BodyText01"/>
                              <w:rPr>
                                <w:rFonts w:ascii="Helvetica Light" w:hAnsi="Helvetica Light"/>
                                <w:caps/>
                                <w:color w:val="800000"/>
                              </w:rPr>
                            </w:pPr>
                          </w:p>
                          <w:p w:rsidR="00566EE7" w:rsidRPr="00D95F09" w:rsidRDefault="00566EE7" w:rsidP="004A2118">
                            <w:pPr>
                              <w:pStyle w:val="BodyText01"/>
                              <w:rPr>
                                <w:rFonts w:ascii="Helvetica Light" w:hAnsi="Helvetica Light"/>
                                <w:caps/>
                                <w:color w:val="800000"/>
                              </w:rPr>
                            </w:pPr>
                          </w:p>
                          <w:p w:rsidR="00566EE7" w:rsidRPr="00D95F09" w:rsidRDefault="00566EE7" w:rsidP="004A2118">
                            <w:pPr>
                              <w:pStyle w:val="BodyText01"/>
                              <w:rPr>
                                <w:rFonts w:ascii="Helvetica Light" w:hAnsi="Helvetica Light"/>
                                <w:caps/>
                                <w:color w:val="000000"/>
                              </w:rPr>
                            </w:pPr>
                          </w:p>
                          <w:p w:rsidR="00566EE7" w:rsidRPr="00D95F09" w:rsidRDefault="00566EE7" w:rsidP="004A2118">
                            <w:pPr>
                              <w:pStyle w:val="BodyText01"/>
                              <w:rPr>
                                <w:rFonts w:ascii="Helvetica Light" w:hAnsi="Helvetica Light"/>
                                <w:cap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2DDE4" id="Text Box 7" o:spid="_x0000_s1031" type="#_x0000_t202" style="position:absolute;margin-left:227.9pt;margin-top:345pt;width:251.2pt;height:230.9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" filled="f" stroked="f">
                <v:textbox>
                  <w:txbxContent>
                    <w:p w:rsidR="00566EE7" w:rsidRDefault="00566EE7" w:rsidP="004A2118">
                      <w:pPr>
                        <w:pStyle w:val="BodyText01"/>
                      </w:pPr>
                    </w:p>
                    <w:p w:rsidR="00666555" w:rsidRDefault="007410A1" w:rsidP="004A2118">
                      <w:pPr>
                        <w:pStyle w:val="BodyText01"/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03DEB" wp14:editId="3C644F91">
                            <wp:extent cx="1369363" cy="890649"/>
                            <wp:effectExtent l="0" t="0" r="2540" b="5080"/>
                            <wp:docPr id="50" name="Picture 50" descr="http://schoolworkhelper.net/wp-content/uploads/2011/02/Homer-odyessey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schoolworkhelper.net/wp-content/uploads/2011/02/Homer-odyessey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061" cy="900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6555" w:rsidRDefault="00666555" w:rsidP="004A2118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666555" w:rsidRDefault="00666555" w:rsidP="004A2118">
                      <w:pPr>
                        <w:pStyle w:val="BodyText01"/>
                        <w:rPr>
                          <w:i/>
                        </w:rPr>
                      </w:pPr>
                      <w:r w:rsidRPr="00666555">
                        <w:rPr>
                          <w:i/>
                        </w:rPr>
                        <w:t>Mythology</w:t>
                      </w:r>
                    </w:p>
                    <w:p w:rsidR="00666555" w:rsidRDefault="00666555" w:rsidP="004A2118">
                      <w:pPr>
                        <w:pStyle w:val="BodyText01"/>
                        <w:rPr>
                          <w:i/>
                        </w:rPr>
                      </w:pPr>
                      <w:r w:rsidRPr="00666555">
                        <w:rPr>
                          <w:i/>
                        </w:rPr>
                        <w:t>The Odyssey</w:t>
                      </w:r>
                    </w:p>
                    <w:p w:rsidR="00566EE7" w:rsidRPr="00666555" w:rsidRDefault="00566EE7" w:rsidP="004A2118">
                      <w:pPr>
                        <w:pStyle w:val="BodyText01"/>
                        <w:rPr>
                          <w:i/>
                        </w:rPr>
                      </w:pPr>
                      <w:r w:rsidRPr="00685073">
                        <w:rPr>
                          <w:i/>
                        </w:rPr>
                        <w:t>Romeo &amp; Juliet</w:t>
                      </w:r>
                    </w:p>
                    <w:p w:rsidR="00566EE7" w:rsidRDefault="00566EE7" w:rsidP="004A2118">
                      <w:pPr>
                        <w:pStyle w:val="BodyText01"/>
                      </w:pPr>
                      <w:r>
                        <w:t>Non-Traditional Texts</w:t>
                      </w:r>
                    </w:p>
                    <w:p w:rsidR="00566EE7" w:rsidRDefault="00566EE7" w:rsidP="004A2118">
                      <w:pPr>
                        <w:pStyle w:val="BodyText01"/>
                      </w:pPr>
                      <w:r>
                        <w:t>The Graphic Novel</w:t>
                      </w:r>
                    </w:p>
                    <w:p w:rsidR="00566EE7" w:rsidRPr="00685073" w:rsidRDefault="00566EE7" w:rsidP="004A2118">
                      <w:pPr>
                        <w:pStyle w:val="BodyText01"/>
                      </w:pPr>
                    </w:p>
                    <w:p w:rsidR="00566EE7" w:rsidRPr="00E73F03" w:rsidRDefault="00566EE7" w:rsidP="004A2118">
                      <w:pPr>
                        <w:pStyle w:val="BodyText01"/>
                      </w:pPr>
                    </w:p>
                    <w:p w:rsidR="00566EE7" w:rsidRPr="00906C50" w:rsidRDefault="00566EE7" w:rsidP="004A2118">
                      <w:pPr>
                        <w:pStyle w:val="BodyText01"/>
                        <w:rPr>
                          <w:caps/>
                          <w:color w:val="800000"/>
                        </w:rPr>
                      </w:pPr>
                    </w:p>
                    <w:p w:rsidR="00566EE7" w:rsidRPr="00D95F09" w:rsidRDefault="00566EE7" w:rsidP="004A2118">
                      <w:pPr>
                        <w:pStyle w:val="BodyText01"/>
                        <w:rPr>
                          <w:rFonts w:ascii="Helvetica Light" w:hAnsi="Helvetica Light"/>
                          <w:caps/>
                          <w:color w:val="800000"/>
                        </w:rPr>
                      </w:pPr>
                    </w:p>
                    <w:p w:rsidR="00566EE7" w:rsidRPr="00D95F09" w:rsidRDefault="00566EE7" w:rsidP="004A2118">
                      <w:pPr>
                        <w:pStyle w:val="BodyText01"/>
                        <w:rPr>
                          <w:rFonts w:ascii="Helvetica Light" w:hAnsi="Helvetica Light"/>
                          <w:caps/>
                          <w:color w:val="800000"/>
                        </w:rPr>
                      </w:pPr>
                    </w:p>
                    <w:p w:rsidR="00566EE7" w:rsidRPr="00D95F09" w:rsidRDefault="00566EE7" w:rsidP="004A2118">
                      <w:pPr>
                        <w:pStyle w:val="BodyText01"/>
                        <w:rPr>
                          <w:rFonts w:ascii="Helvetica Light" w:hAnsi="Helvetica Light"/>
                          <w:caps/>
                          <w:color w:val="000000"/>
                        </w:rPr>
                      </w:pPr>
                    </w:p>
                    <w:p w:rsidR="00566EE7" w:rsidRPr="00D95F09" w:rsidRDefault="00566EE7" w:rsidP="004A2118">
                      <w:pPr>
                        <w:pStyle w:val="BodyText01"/>
                        <w:rPr>
                          <w:rFonts w:ascii="Helvetica Light" w:hAnsi="Helvetica Light"/>
                          <w:cap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EE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73073E" wp14:editId="41E9C731">
                <wp:simplePos x="0" y="0"/>
                <wp:positionH relativeFrom="column">
                  <wp:posOffset>-501732</wp:posOffset>
                </wp:positionH>
                <wp:positionV relativeFrom="paragraph">
                  <wp:posOffset>498763</wp:posOffset>
                </wp:positionV>
                <wp:extent cx="3086100" cy="676456"/>
                <wp:effectExtent l="0" t="0" r="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86100" cy="676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030DA0" w:rsidRDefault="00566EE7" w:rsidP="007943FE">
                            <w:pPr>
                              <w:pStyle w:val="Newsletterheadline"/>
                            </w:pPr>
                            <w:r>
                              <w:t>First Marking Period:</w:t>
                            </w:r>
                          </w:p>
                          <w:p w:rsidR="00566EE7" w:rsidRPr="00D95F09" w:rsidRDefault="00566EE7" w:rsidP="00B1301E">
                            <w:pPr>
                              <w:rPr>
                                <w:rFonts w:ascii="75 Helvetica Bold" w:hAnsi="75 Helvetica Bold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073E" id="Text Box 2" o:spid="_x0000_s1032" type="#_x0000_t202" style="position:absolute;margin-left:-39.5pt;margin-top:39.25pt;width:243pt;height:53.2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" filled="f" stroked="f">
                <v:textbox>
                  <w:txbxContent>
                    <w:p w:rsidR="00566EE7" w:rsidRPr="00030DA0" w:rsidRDefault="00566EE7" w:rsidP="007943FE">
                      <w:pPr>
                        <w:pStyle w:val="Newsletterheadline"/>
                      </w:pPr>
                      <w:r>
                        <w:t>First Marking Period:</w:t>
                      </w:r>
                    </w:p>
                    <w:p w:rsidR="00566EE7" w:rsidRPr="00D95F09" w:rsidRDefault="00566EE7" w:rsidP="00B1301E">
                      <w:pPr>
                        <w:rPr>
                          <w:rFonts w:ascii="75 Helvetica Bold" w:hAnsi="75 Helvetica Bold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EE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8B6B68" wp14:editId="3FA44EFF">
                <wp:simplePos x="0" y="0"/>
                <wp:positionH relativeFrom="column">
                  <wp:posOffset>3978085</wp:posOffset>
                </wp:positionH>
                <wp:positionV relativeFrom="paragraph">
                  <wp:posOffset>81280</wp:posOffset>
                </wp:positionV>
                <wp:extent cx="1995170" cy="320040"/>
                <wp:effectExtent l="0" t="0" r="0" b="3810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951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566EE7" w:rsidRDefault="00566EE7" w:rsidP="007943FE">
                            <w:pPr>
                              <w:pStyle w:val="monthyear"/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566EE7"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Fall 201</w:t>
                            </w:r>
                            <w:r w:rsidR="00600DFB"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6B68" id="Text Box 3" o:spid="_x0000_s1033" type="#_x0000_t202" style="position:absolute;margin-left:313.25pt;margin-top:6.4pt;width:157.1pt;height:25.2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" filled="f" stroked="f">
                <v:textbox>
                  <w:txbxContent>
                    <w:p w:rsidR="00566EE7" w:rsidRPr="00566EE7" w:rsidRDefault="00566EE7" w:rsidP="007943FE">
                      <w:pPr>
                        <w:pStyle w:val="monthyear"/>
                        <w:rPr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566EE7">
                        <w:rPr>
                          <w:color w:val="F2F2F2" w:themeColor="background1" w:themeShade="F2"/>
                          <w:sz w:val="18"/>
                          <w:szCs w:val="18"/>
                        </w:rPr>
                        <w:t>Fall 201</w:t>
                      </w:r>
                      <w:r w:rsidR="00600DFB">
                        <w:rPr>
                          <w:color w:val="F2F2F2" w:themeColor="background1" w:themeShade="F2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66EE7">
        <w:rPr>
          <w:noProof/>
          <w:szCs w:val="20"/>
        </w:rPr>
        <w:drawing>
          <wp:anchor distT="0" distB="0" distL="114300" distR="114300" simplePos="0" relativeHeight="251677696" behindDoc="1" locked="0" layoutInCell="1" allowOverlap="1" wp14:anchorId="1D775ACA" wp14:editId="06E2BC2C">
            <wp:simplePos x="0" y="0"/>
            <wp:positionH relativeFrom="column">
              <wp:posOffset>-797115</wp:posOffset>
            </wp:positionH>
            <wp:positionV relativeFrom="paragraph">
              <wp:posOffset>-878840</wp:posOffset>
            </wp:positionV>
            <wp:extent cx="7065645" cy="9713595"/>
            <wp:effectExtent l="0" t="0" r="1905" b="1905"/>
            <wp:wrapNone/>
            <wp:docPr id="33" name="Picture 13" descr="Newsletter_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sletter_Pg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71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13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598DB8" wp14:editId="5D9EAC5A">
                <wp:simplePos x="0" y="0"/>
                <wp:positionH relativeFrom="column">
                  <wp:posOffset>-608610</wp:posOffset>
                </wp:positionH>
                <wp:positionV relativeFrom="paragraph">
                  <wp:posOffset>8170222</wp:posOffset>
                </wp:positionV>
                <wp:extent cx="6531610" cy="596133"/>
                <wp:effectExtent l="0" t="0" r="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1610" cy="596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BE13A0" w:rsidRDefault="00566EE7" w:rsidP="00651E8E">
                            <w:pPr>
                              <w:pStyle w:val="BodyText0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E13A0">
                              <w:rPr>
                                <w:color w:val="000000" w:themeColor="text1"/>
                              </w:rPr>
                              <w:t xml:space="preserve">Instructor: Mr. Flamm     Email: </w:t>
                            </w:r>
                            <w:hyperlink r:id="rId9" w:history="1">
                              <w:r w:rsidRPr="00BE13A0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icflamm@sof.philasd.org</w:t>
                              </w:r>
                            </w:hyperlink>
                            <w:r w:rsidRPr="00BE13A0">
                              <w:rPr>
                                <w:color w:val="000000" w:themeColor="text1"/>
                              </w:rPr>
                              <w:t xml:space="preserve">     Website: mrflamm.com</w:t>
                            </w:r>
                          </w:p>
                          <w:p w:rsidR="00566EE7" w:rsidRPr="00BE13A0" w:rsidRDefault="00566EE7" w:rsidP="002E0496">
                            <w:pPr>
                              <w:pStyle w:val="BodyText01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98DB8" id="Text Box 4" o:spid="_x0000_s1034" type="#_x0000_t202" style="position:absolute;margin-left:-47.9pt;margin-top:643.3pt;width:514.3pt;height:46.9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" filled="f" stroked="f">
                <v:textbox>
                  <w:txbxContent>
                    <w:p w:rsidR="00566EE7" w:rsidRPr="00BE13A0" w:rsidRDefault="00566EE7" w:rsidP="00651E8E">
                      <w:pPr>
                        <w:pStyle w:val="BodyText01"/>
                        <w:jc w:val="center"/>
                        <w:rPr>
                          <w:color w:val="000000" w:themeColor="text1"/>
                        </w:rPr>
                      </w:pPr>
                      <w:r w:rsidRPr="00BE13A0">
                        <w:rPr>
                          <w:color w:val="000000" w:themeColor="text1"/>
                        </w:rPr>
                        <w:t xml:space="preserve">Instructor: Mr. Flamm     Email: </w:t>
                      </w:r>
                      <w:hyperlink r:id="rId10" w:history="1">
                        <w:r w:rsidRPr="00BE13A0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icflamm@sof.philasd.org</w:t>
                        </w:r>
                      </w:hyperlink>
                      <w:r w:rsidRPr="00BE13A0">
                        <w:rPr>
                          <w:color w:val="000000" w:themeColor="text1"/>
                        </w:rPr>
                        <w:t xml:space="preserve">     Website: mrflamm.com</w:t>
                      </w:r>
                    </w:p>
                    <w:p w:rsidR="00566EE7" w:rsidRPr="00BE13A0" w:rsidRDefault="00566EE7" w:rsidP="002E0496">
                      <w:pPr>
                        <w:pStyle w:val="BodyText01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3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7F1A694" wp14:editId="1C904FD6">
                <wp:simplePos x="0" y="0"/>
                <wp:positionH relativeFrom="column">
                  <wp:posOffset>3077845</wp:posOffset>
                </wp:positionH>
                <wp:positionV relativeFrom="paragraph">
                  <wp:posOffset>993775</wp:posOffset>
                </wp:positionV>
                <wp:extent cx="2357755" cy="2245360"/>
                <wp:effectExtent l="0" t="0" r="4445" b="2540"/>
                <wp:wrapNone/>
                <wp:docPr id="3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22453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4A2118" w:rsidRDefault="00566EE7" w:rsidP="004A2118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4396F" wp14:editId="73BC4E3C">
                                  <wp:extent cx="2100860" cy="2110239"/>
                                  <wp:effectExtent l="0" t="0" r="635" b="0"/>
                                  <wp:docPr id="51" name="Picture 51" descr="http://t3.gstatic.com/images?q=tbn:ANd9GcSbVAws4XXhzpggTQ0LX1tTXDyGlPJznST9gslYGrg0FRHpOIFwq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t3.gstatic.com/images?q=tbn:ANd9GcSbVAws4XXhzpggTQ0LX1tTXDyGlPJznST9gslYGrg0FRHpOIFwq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860" cy="2110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EE7" w:rsidRDefault="00566EE7" w:rsidP="00B1301E">
                            <w:pPr>
                              <w:pStyle w:val="Photobox"/>
                              <w:jc w:val="center"/>
                            </w:pPr>
                          </w:p>
                          <w:p w:rsidR="00566EE7" w:rsidRPr="004A2118" w:rsidRDefault="00566EE7" w:rsidP="00B1301E">
                            <w:pPr>
                              <w:pStyle w:val="Photobox"/>
                              <w:jc w:val="center"/>
                            </w:pPr>
                          </w:p>
                          <w:p w:rsidR="00566EE7" w:rsidRDefault="00566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1A694" id="Text Box 12" o:spid="_x0000_s1035" type="#_x0000_t202" style="position:absolute;margin-left:242.35pt;margin-top:78.25pt;width:185.65pt;height:176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" fillcolor="silver" stroked="f">
                <v:textbox>
                  <w:txbxContent>
                    <w:p w:rsidR="00566EE7" w:rsidRPr="004A2118" w:rsidRDefault="00566EE7" w:rsidP="004A2118">
                      <w:pPr>
                        <w:pStyle w:val="Photobox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4396F" wp14:editId="73BC4E3C">
                            <wp:extent cx="2100860" cy="2110239"/>
                            <wp:effectExtent l="0" t="0" r="635" b="0"/>
                            <wp:docPr id="51" name="Picture 51" descr="http://t3.gstatic.com/images?q=tbn:ANd9GcSbVAws4XXhzpggTQ0LX1tTXDyGlPJznST9gslYGrg0FRHpOIFwq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t3.gstatic.com/images?q=tbn:ANd9GcSbVAws4XXhzpggTQ0LX1tTXDyGlPJznST9gslYGrg0FRHpOIFwq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860" cy="2110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EE7" w:rsidRDefault="00566EE7" w:rsidP="00B1301E">
                      <w:pPr>
                        <w:pStyle w:val="Photobox"/>
                        <w:jc w:val="center"/>
                      </w:pPr>
                    </w:p>
                    <w:p w:rsidR="00566EE7" w:rsidRPr="004A2118" w:rsidRDefault="00566EE7" w:rsidP="00B1301E">
                      <w:pPr>
                        <w:pStyle w:val="Photobox"/>
                        <w:jc w:val="center"/>
                      </w:pPr>
                    </w:p>
                    <w:p w:rsidR="00566EE7" w:rsidRDefault="00566EE7"/>
                  </w:txbxContent>
                </v:textbox>
              </v:shape>
            </w:pict>
          </mc:Fallback>
        </mc:AlternateContent>
      </w:r>
      <w:r w:rsidR="00BE13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028FEA" wp14:editId="3057EE55">
                <wp:simplePos x="0" y="0"/>
                <wp:positionH relativeFrom="column">
                  <wp:posOffset>-509905</wp:posOffset>
                </wp:positionH>
                <wp:positionV relativeFrom="paragraph">
                  <wp:posOffset>4149090</wp:posOffset>
                </wp:positionV>
                <wp:extent cx="3061335" cy="3070860"/>
                <wp:effectExtent l="0" t="0" r="0" b="0"/>
                <wp:wrapNone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61335" cy="307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Default="00566EE7" w:rsidP="007534D9">
                            <w:pPr>
                              <w:pStyle w:val="BodyText01"/>
                              <w:jc w:val="right"/>
                            </w:pPr>
                            <w:r w:rsidRPr="00E75331">
                              <w:t xml:space="preserve">Grammar &amp; Usage </w:t>
                            </w:r>
                          </w:p>
                          <w:p w:rsidR="00566EE7" w:rsidRDefault="00566EE7" w:rsidP="007534D9">
                            <w:pPr>
                              <w:pStyle w:val="BodyText01"/>
                              <w:jc w:val="right"/>
                            </w:pPr>
                            <w:r>
                              <w:t xml:space="preserve"> Vocabulary</w:t>
                            </w:r>
                          </w:p>
                          <w:p w:rsidR="00566EE7" w:rsidRDefault="00566EE7" w:rsidP="007534D9">
                            <w:pPr>
                              <w:pStyle w:val="BodyText01"/>
                              <w:jc w:val="right"/>
                            </w:pPr>
                            <w:r w:rsidRPr="00E75331">
                              <w:t>Irony &amp; Ambiguity</w:t>
                            </w:r>
                          </w:p>
                          <w:p w:rsidR="00566EE7" w:rsidRDefault="00566EE7" w:rsidP="00E75331">
                            <w:pPr>
                              <w:pStyle w:val="BodyText01"/>
                              <w:jc w:val="right"/>
                            </w:pPr>
                            <w:r>
                              <w:t>Discussion</w:t>
                            </w:r>
                          </w:p>
                          <w:p w:rsidR="00566EE7" w:rsidRDefault="00566EE7" w:rsidP="00E75331">
                            <w:pPr>
                              <w:pStyle w:val="BodyText01"/>
                              <w:jc w:val="right"/>
                            </w:pPr>
                            <w:r>
                              <w:t>Poetry</w:t>
                            </w:r>
                          </w:p>
                          <w:p w:rsidR="00566EE7" w:rsidRDefault="00566EE7" w:rsidP="00E75331">
                            <w:pPr>
                              <w:pStyle w:val="BodyText01"/>
                              <w:jc w:val="right"/>
                            </w:pPr>
                            <w:r w:rsidRPr="00BE13A0">
                              <w:t>Drama</w:t>
                            </w:r>
                          </w:p>
                          <w:p w:rsidR="00566EE7" w:rsidRPr="00E73F03" w:rsidRDefault="00566EE7" w:rsidP="00E75331">
                            <w:pPr>
                              <w:pStyle w:val="BodyText01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D5F9D" wp14:editId="73FA03A4">
                                  <wp:extent cx="1876425" cy="1306195"/>
                                  <wp:effectExtent l="0" t="0" r="9525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16000" contrast="1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30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566EE7" w:rsidRPr="00E73F03" w:rsidRDefault="00566EE7" w:rsidP="007534D9">
                            <w:pPr>
                              <w:pStyle w:val="BodyText01"/>
                              <w:jc w:val="right"/>
                            </w:pPr>
                          </w:p>
                          <w:p w:rsidR="00566EE7" w:rsidRPr="00E73F03" w:rsidRDefault="00566EE7" w:rsidP="007534D9">
                            <w:pPr>
                              <w:pStyle w:val="BodyText01"/>
                              <w:jc w:val="right"/>
                            </w:pPr>
                          </w:p>
                          <w:p w:rsidR="00566EE7" w:rsidRPr="00D95F09" w:rsidRDefault="00566EE7" w:rsidP="007534D9">
                            <w:pPr>
                              <w:pStyle w:val="BodyText01"/>
                              <w:jc w:val="right"/>
                              <w:rPr>
                                <w:rFonts w:ascii="Helvetica Light" w:hAnsi="Helvetica Light"/>
                                <w:cap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8FEA" id="Text Box 10" o:spid="_x0000_s1036" type="#_x0000_t202" style="position:absolute;margin-left:-40.15pt;margin-top:326.7pt;width:241.05pt;height:241.8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" filled="f" stroked="f">
                <v:textbox>
                  <w:txbxContent>
                    <w:p w:rsidR="00566EE7" w:rsidRDefault="00566EE7" w:rsidP="007534D9">
                      <w:pPr>
                        <w:pStyle w:val="BodyText01"/>
                        <w:jc w:val="right"/>
                      </w:pPr>
                      <w:r w:rsidRPr="00E75331">
                        <w:t xml:space="preserve">Grammar &amp; Usage </w:t>
                      </w:r>
                    </w:p>
                    <w:p w:rsidR="00566EE7" w:rsidRDefault="00566EE7" w:rsidP="007534D9">
                      <w:pPr>
                        <w:pStyle w:val="BodyText01"/>
                        <w:jc w:val="right"/>
                      </w:pPr>
                      <w:r>
                        <w:t xml:space="preserve"> Vocabulary</w:t>
                      </w:r>
                    </w:p>
                    <w:p w:rsidR="00566EE7" w:rsidRDefault="00566EE7" w:rsidP="007534D9">
                      <w:pPr>
                        <w:pStyle w:val="BodyText01"/>
                        <w:jc w:val="right"/>
                      </w:pPr>
                      <w:r w:rsidRPr="00E75331">
                        <w:t>Irony &amp; Ambiguity</w:t>
                      </w:r>
                    </w:p>
                    <w:p w:rsidR="00566EE7" w:rsidRDefault="00566EE7" w:rsidP="00E75331">
                      <w:pPr>
                        <w:pStyle w:val="BodyText01"/>
                        <w:jc w:val="right"/>
                      </w:pPr>
                      <w:r>
                        <w:t>Discussion</w:t>
                      </w:r>
                    </w:p>
                    <w:p w:rsidR="00566EE7" w:rsidRDefault="00566EE7" w:rsidP="00E75331">
                      <w:pPr>
                        <w:pStyle w:val="BodyText01"/>
                        <w:jc w:val="right"/>
                      </w:pPr>
                      <w:r>
                        <w:t>Poetry</w:t>
                      </w:r>
                    </w:p>
                    <w:p w:rsidR="00566EE7" w:rsidRDefault="00566EE7" w:rsidP="00E75331">
                      <w:pPr>
                        <w:pStyle w:val="BodyText01"/>
                        <w:jc w:val="right"/>
                      </w:pPr>
                      <w:r w:rsidRPr="00BE13A0">
                        <w:t>Drama</w:t>
                      </w:r>
                    </w:p>
                    <w:p w:rsidR="00566EE7" w:rsidRPr="00E73F03" w:rsidRDefault="00566EE7" w:rsidP="00E75331">
                      <w:pPr>
                        <w:pStyle w:val="BodyText01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D5F9D" wp14:editId="73FA03A4">
                            <wp:extent cx="1876425" cy="1306195"/>
                            <wp:effectExtent l="0" t="0" r="9525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16000" contrast="1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30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566EE7" w:rsidRPr="00E73F03" w:rsidRDefault="00566EE7" w:rsidP="007534D9">
                      <w:pPr>
                        <w:pStyle w:val="BodyText01"/>
                        <w:jc w:val="right"/>
                      </w:pPr>
                    </w:p>
                    <w:p w:rsidR="00566EE7" w:rsidRPr="00E73F03" w:rsidRDefault="00566EE7" w:rsidP="007534D9">
                      <w:pPr>
                        <w:pStyle w:val="BodyText01"/>
                        <w:jc w:val="right"/>
                      </w:pPr>
                    </w:p>
                    <w:p w:rsidR="00566EE7" w:rsidRPr="00D95F09" w:rsidRDefault="00566EE7" w:rsidP="007534D9">
                      <w:pPr>
                        <w:pStyle w:val="BodyText01"/>
                        <w:jc w:val="right"/>
                        <w:rPr>
                          <w:rFonts w:ascii="Helvetica Light" w:hAnsi="Helvetica Light"/>
                          <w:cap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3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5F030E" wp14:editId="3004F133">
                <wp:simplePos x="0" y="0"/>
                <wp:positionH relativeFrom="column">
                  <wp:posOffset>-608610</wp:posOffset>
                </wp:positionH>
                <wp:positionV relativeFrom="paragraph">
                  <wp:posOffset>3728852</wp:posOffset>
                </wp:positionV>
                <wp:extent cx="3154680" cy="296883"/>
                <wp:effectExtent l="0" t="0" r="0" b="8255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54680" cy="296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030DA0" w:rsidRDefault="00566EE7" w:rsidP="007534D9">
                            <w:pPr>
                              <w:pStyle w:val="Newsletterheadline"/>
                              <w:jc w:val="right"/>
                            </w:pPr>
                            <w:r>
                              <w:t xml:space="preserve">Second Marking Period: </w:t>
                            </w:r>
                          </w:p>
                          <w:p w:rsidR="00566EE7" w:rsidRPr="00D95F09" w:rsidRDefault="00566EE7" w:rsidP="00B1301E">
                            <w:pPr>
                              <w:rPr>
                                <w:rFonts w:ascii="75 Helvetica Bold" w:hAnsi="75 Helvetica Bold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030E" id="Text Box 9" o:spid="_x0000_s1037" type="#_x0000_t202" style="position:absolute;margin-left:-47.9pt;margin-top:293.6pt;width:248.4pt;height:23.4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" filled="f" stroked="f">
                <v:textbox>
                  <w:txbxContent>
                    <w:p w:rsidR="00566EE7" w:rsidRPr="00030DA0" w:rsidRDefault="00566EE7" w:rsidP="007534D9">
                      <w:pPr>
                        <w:pStyle w:val="Newsletterheadline"/>
                        <w:jc w:val="right"/>
                      </w:pPr>
                      <w:r>
                        <w:t xml:space="preserve">Second Marking Period: </w:t>
                      </w:r>
                    </w:p>
                    <w:p w:rsidR="00566EE7" w:rsidRPr="00D95F09" w:rsidRDefault="00566EE7" w:rsidP="00B1301E">
                      <w:pPr>
                        <w:rPr>
                          <w:rFonts w:ascii="75 Helvetica Bold" w:hAnsi="75 Helvetica Bold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3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A60572" wp14:editId="242BD10A">
                <wp:simplePos x="0" y="0"/>
                <wp:positionH relativeFrom="column">
                  <wp:posOffset>-502285</wp:posOffset>
                </wp:positionH>
                <wp:positionV relativeFrom="paragraph">
                  <wp:posOffset>770890</wp:posOffset>
                </wp:positionV>
                <wp:extent cx="3061335" cy="3181985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61335" cy="318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Default="00566EE7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566EE7" w:rsidRDefault="00566EE7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 w:rsidR="00CE1D92">
                              <w:rPr>
                                <w:noProof/>
                              </w:rPr>
                              <w:drawing>
                                <wp:inline distT="0" distB="0" distL="0" distR="0" wp14:anchorId="5436ED8D" wp14:editId="5A44199B">
                                  <wp:extent cx="1028700" cy="1480392"/>
                                  <wp:effectExtent l="0" t="0" r="0" b="571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6430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439" cy="151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EE7" w:rsidRDefault="00566EE7" w:rsidP="004A2118">
                            <w:pPr>
                              <w:pStyle w:val="BodyText01"/>
                            </w:pPr>
                          </w:p>
                          <w:p w:rsidR="00566EE7" w:rsidRDefault="00CE1D92" w:rsidP="004A2118">
                            <w:pPr>
                              <w:pStyle w:val="BodyText01"/>
                            </w:pPr>
                            <w:r>
                              <w:t>Providing Examples from the text</w:t>
                            </w:r>
                          </w:p>
                          <w:p w:rsidR="00CE1D92" w:rsidRDefault="00CE1D92" w:rsidP="004A2118">
                            <w:pPr>
                              <w:pStyle w:val="BodyText01"/>
                            </w:pPr>
                            <w:r>
                              <w:t>Mr. F Podcast</w:t>
                            </w:r>
                          </w:p>
                          <w:p w:rsidR="00566EE7" w:rsidRDefault="00566EE7" w:rsidP="004A2118">
                            <w:pPr>
                              <w:pStyle w:val="BodyText01"/>
                            </w:pPr>
                          </w:p>
                          <w:p w:rsidR="00566EE7" w:rsidRDefault="00566EE7" w:rsidP="004A2118">
                            <w:pPr>
                              <w:pStyle w:val="BodyText01"/>
                            </w:pPr>
                          </w:p>
                          <w:p w:rsidR="00566EE7" w:rsidRPr="005E49F6" w:rsidRDefault="00566EE7" w:rsidP="004A2118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566EE7" w:rsidRPr="004A2118" w:rsidRDefault="00566EE7" w:rsidP="004A2118">
                            <w:pPr>
                              <w:pStyle w:val="BodyText01"/>
                            </w:pPr>
                          </w:p>
                          <w:p w:rsidR="00566EE7" w:rsidRPr="004A2118" w:rsidRDefault="00566EE7" w:rsidP="004A2118">
                            <w:pPr>
                              <w:pStyle w:val="BodyText01"/>
                            </w:pPr>
                          </w:p>
                          <w:p w:rsidR="00566EE7" w:rsidRPr="004A2118" w:rsidRDefault="00566EE7" w:rsidP="004A2118">
                            <w:pPr>
                              <w:pStyle w:val="BodyText01"/>
                            </w:pPr>
                          </w:p>
                          <w:p w:rsidR="00566EE7" w:rsidRPr="004A2118" w:rsidRDefault="00566EE7" w:rsidP="004A2118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0572" id="Text Box 6" o:spid="_x0000_s1038" type="#_x0000_t202" style="position:absolute;margin-left:-39.55pt;margin-top:60.7pt;width:241.05pt;height:250.5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" filled="f" stroked="f">
                <v:textbox>
                  <w:txbxContent>
                    <w:p w:rsidR="00566EE7" w:rsidRDefault="00566EE7" w:rsidP="004A2118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566EE7" w:rsidRDefault="00566EE7" w:rsidP="004A2118">
                      <w:pPr>
                        <w:pStyle w:val="BodyText0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  <w:r w:rsidR="00CE1D92">
                        <w:rPr>
                          <w:noProof/>
                        </w:rPr>
                        <w:drawing>
                          <wp:inline distT="0" distB="0" distL="0" distR="0" wp14:anchorId="5436ED8D" wp14:editId="5A44199B">
                            <wp:extent cx="1028700" cy="1480392"/>
                            <wp:effectExtent l="0" t="0" r="0" b="571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06430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439" cy="151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EE7" w:rsidRDefault="00566EE7" w:rsidP="004A2118">
                      <w:pPr>
                        <w:pStyle w:val="BodyText01"/>
                      </w:pPr>
                    </w:p>
                    <w:p w:rsidR="00566EE7" w:rsidRDefault="00CE1D92" w:rsidP="004A2118">
                      <w:pPr>
                        <w:pStyle w:val="BodyText01"/>
                      </w:pPr>
                      <w:r>
                        <w:t>Providing Examples from the text</w:t>
                      </w:r>
                    </w:p>
                    <w:p w:rsidR="00CE1D92" w:rsidRDefault="00CE1D92" w:rsidP="004A2118">
                      <w:pPr>
                        <w:pStyle w:val="BodyText01"/>
                      </w:pPr>
                      <w:r>
                        <w:t>Mr. F Podcast</w:t>
                      </w:r>
                    </w:p>
                    <w:p w:rsidR="00566EE7" w:rsidRDefault="00566EE7" w:rsidP="004A2118">
                      <w:pPr>
                        <w:pStyle w:val="BodyText01"/>
                      </w:pPr>
                    </w:p>
                    <w:p w:rsidR="00566EE7" w:rsidRDefault="00566EE7" w:rsidP="004A2118">
                      <w:pPr>
                        <w:pStyle w:val="BodyText01"/>
                      </w:pPr>
                    </w:p>
                    <w:p w:rsidR="00566EE7" w:rsidRPr="005E49F6" w:rsidRDefault="00566EE7" w:rsidP="004A2118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566EE7" w:rsidRPr="004A2118" w:rsidRDefault="00566EE7" w:rsidP="004A2118">
                      <w:pPr>
                        <w:pStyle w:val="BodyText01"/>
                      </w:pPr>
                    </w:p>
                    <w:p w:rsidR="00566EE7" w:rsidRPr="004A2118" w:rsidRDefault="00566EE7" w:rsidP="004A2118">
                      <w:pPr>
                        <w:pStyle w:val="BodyText01"/>
                      </w:pPr>
                    </w:p>
                    <w:p w:rsidR="00566EE7" w:rsidRPr="004A2118" w:rsidRDefault="00566EE7" w:rsidP="004A2118">
                      <w:pPr>
                        <w:pStyle w:val="BodyText01"/>
                      </w:pPr>
                    </w:p>
                    <w:p w:rsidR="00566EE7" w:rsidRPr="004A2118" w:rsidRDefault="00566EE7" w:rsidP="004A2118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FF3251" wp14:editId="3C3A246B">
                <wp:simplePos x="0" y="0"/>
                <wp:positionH relativeFrom="column">
                  <wp:posOffset>2894330</wp:posOffset>
                </wp:positionH>
                <wp:positionV relativeFrom="paragraph">
                  <wp:posOffset>4147820</wp:posOffset>
                </wp:positionV>
                <wp:extent cx="3190240" cy="381000"/>
                <wp:effectExtent l="0" t="4445" r="1905" b="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902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030DA0" w:rsidRDefault="00566EE7" w:rsidP="004A2118">
                            <w:pPr>
                              <w:pStyle w:val="Newsletterheadline"/>
                            </w:pPr>
                            <w:r>
                              <w:t>Third and Fourth Marking Periods</w:t>
                            </w:r>
                          </w:p>
                          <w:p w:rsidR="00566EE7" w:rsidRPr="00D95F09" w:rsidRDefault="00566EE7" w:rsidP="00B1301E">
                            <w:pPr>
                              <w:rPr>
                                <w:rFonts w:ascii="75 Helvetica Bold" w:hAnsi="75 Helvetica Bold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  <w:p w:rsidR="00566EE7" w:rsidRPr="00167CCA" w:rsidRDefault="00566EE7" w:rsidP="00B1301E">
                            <w:pPr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F3251" id="Text Box 11" o:spid="_x0000_s1039" type="#_x0000_t202" style="position:absolute;margin-left:227.9pt;margin-top:326.6pt;width:251.2pt;height:30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" filled="f" stroked="f">
                <v:textbox>
                  <w:txbxContent>
                    <w:p w:rsidR="00566EE7" w:rsidRPr="00030DA0" w:rsidRDefault="00566EE7" w:rsidP="004A2118">
                      <w:pPr>
                        <w:pStyle w:val="Newsletterheadline"/>
                      </w:pPr>
                      <w:r>
                        <w:t>Third and Fourth Marking Periods</w:t>
                      </w:r>
                    </w:p>
                    <w:p w:rsidR="00566EE7" w:rsidRPr="00D95F09" w:rsidRDefault="00566EE7" w:rsidP="00B1301E">
                      <w:pPr>
                        <w:rPr>
                          <w:rFonts w:ascii="75 Helvetica Bold" w:hAnsi="75 Helvetica Bold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  <w:p w:rsidR="00566EE7" w:rsidRPr="00167CCA" w:rsidRDefault="00566EE7" w:rsidP="00B1301E">
                      <w:pPr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01E">
        <w:br w:type="page"/>
      </w:r>
      <w:r w:rsidR="006A2424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93F24B" wp14:editId="4FC2DD6B">
                <wp:simplePos x="0" y="0"/>
                <wp:positionH relativeFrom="column">
                  <wp:posOffset>-683260</wp:posOffset>
                </wp:positionH>
                <wp:positionV relativeFrom="paragraph">
                  <wp:posOffset>142240</wp:posOffset>
                </wp:positionV>
                <wp:extent cx="1978660" cy="528320"/>
                <wp:effectExtent l="254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786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FF3B83" w:rsidRDefault="00566EE7" w:rsidP="00FF3B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F24B" id="Text Box 15" o:spid="_x0000_s1040" type="#_x0000_t202" style="position:absolute;margin-left:-53.8pt;margin-top:11.2pt;width:155.8pt;height:41.6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" filled="f" stroked="f">
                <v:textbox>
                  <w:txbxContent>
                    <w:p w:rsidR="00566EE7" w:rsidRPr="00FF3B83" w:rsidRDefault="00566EE7" w:rsidP="00FF3B83"/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B5383A" wp14:editId="203AC132">
                <wp:simplePos x="0" y="0"/>
                <wp:positionH relativeFrom="column">
                  <wp:posOffset>-713740</wp:posOffset>
                </wp:positionH>
                <wp:positionV relativeFrom="paragraph">
                  <wp:posOffset>-467360</wp:posOffset>
                </wp:positionV>
                <wp:extent cx="2857500" cy="685800"/>
                <wp:effectExtent l="635" t="0" r="0" b="635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E73F03" w:rsidRDefault="00566EE7" w:rsidP="004A2118">
                            <w:pPr>
                              <w:pStyle w:val="Header01"/>
                            </w:pPr>
                            <w:r w:rsidRPr="00E73F03">
                              <w:t>HEADER</w:t>
                            </w:r>
                          </w:p>
                          <w:p w:rsidR="00566EE7" w:rsidRPr="00E73F03" w:rsidRDefault="00566EE7" w:rsidP="004A2118">
                            <w:pPr>
                              <w:pStyle w:val="Subheadhere"/>
                            </w:pPr>
                            <w:r w:rsidRPr="00E73F03">
                              <w:t>SUBHEAD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383A" id="Text Box 21" o:spid="_x0000_s1041" type="#_x0000_t202" style="position:absolute;margin-left:-56.2pt;margin-top:-36.8pt;width:225pt;height:54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" filled="f" stroked="f">
                <v:textbox>
                  <w:txbxContent>
                    <w:p w:rsidR="00566EE7" w:rsidRPr="00E73F03" w:rsidRDefault="00566EE7" w:rsidP="004A2118">
                      <w:pPr>
                        <w:pStyle w:val="Header01"/>
                      </w:pPr>
                      <w:r w:rsidRPr="00E73F03">
                        <w:t>HEADER</w:t>
                      </w:r>
                    </w:p>
                    <w:p w:rsidR="00566EE7" w:rsidRPr="00E73F03" w:rsidRDefault="00566EE7" w:rsidP="004A2118">
                      <w:pPr>
                        <w:pStyle w:val="Subheadhere"/>
                      </w:pPr>
                      <w:r w:rsidRPr="00E73F03">
                        <w:t>SUBHEAD HERE</w:t>
                      </w: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125085" wp14:editId="1EA7AF06">
                <wp:simplePos x="0" y="0"/>
                <wp:positionH relativeFrom="column">
                  <wp:posOffset>-659765</wp:posOffset>
                </wp:positionH>
                <wp:positionV relativeFrom="paragraph">
                  <wp:posOffset>-606425</wp:posOffset>
                </wp:positionV>
                <wp:extent cx="2857500" cy="685800"/>
                <wp:effectExtent l="0" t="3175" r="2540" b="0"/>
                <wp:wrapNone/>
                <wp:docPr id="2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7943FE" w:rsidRDefault="00566EE7" w:rsidP="00D3484D">
                            <w:pPr>
                              <w:pStyle w:val="Header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25085" id="Text Box 44" o:spid="_x0000_s1042" type="#_x0000_t202" style="position:absolute;margin-left:-51.95pt;margin-top:-47.75pt;width:225pt;height:5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" filled="f" stroked="f">
                <v:textbox>
                  <w:txbxContent>
                    <w:p w:rsidR="00566EE7" w:rsidRPr="007943FE" w:rsidRDefault="00566EE7" w:rsidP="00D3484D">
                      <w:pPr>
                        <w:pStyle w:val="Header01"/>
                      </w:pP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22F35" wp14:editId="6309B64E">
                <wp:simplePos x="0" y="0"/>
                <wp:positionH relativeFrom="column">
                  <wp:posOffset>4623435</wp:posOffset>
                </wp:positionH>
                <wp:positionV relativeFrom="paragraph">
                  <wp:posOffset>-226060</wp:posOffset>
                </wp:positionV>
                <wp:extent cx="1714500" cy="510540"/>
                <wp:effectExtent l="3810" t="2540" r="0" b="127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145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B1301E" w:rsidRDefault="00566EE7" w:rsidP="00A1083C">
                            <w:pPr>
                              <w:pStyle w:val="monthyear"/>
                              <w:rPr>
                                <w:color w:val="FFFFFF"/>
                              </w:rPr>
                            </w:pPr>
                            <w:r w:rsidRPr="00B1301E">
                              <w:rPr>
                                <w:color w:val="FFFFFF"/>
                              </w:rPr>
                              <w:t>ENTER Month/year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2F35" id="Text Box 31" o:spid="_x0000_s1043" type="#_x0000_t202" style="position:absolute;margin-left:364.05pt;margin-top:-17.8pt;width:135pt;height:40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" filled="f" stroked="f">
                <v:textbox>
                  <w:txbxContent>
                    <w:p w:rsidR="00566EE7" w:rsidRPr="00B1301E" w:rsidRDefault="00566EE7" w:rsidP="00A1083C">
                      <w:pPr>
                        <w:pStyle w:val="monthyear"/>
                        <w:rPr>
                          <w:color w:val="FFFFFF"/>
                        </w:rPr>
                      </w:pPr>
                      <w:r w:rsidRPr="00B1301E">
                        <w:rPr>
                          <w:color w:val="FFFFFF"/>
                        </w:rPr>
                        <w:t>ENTER Month/year</w:t>
                      </w: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6A3B511" wp14:editId="516601C6">
                <wp:simplePos x="0" y="0"/>
                <wp:positionH relativeFrom="column">
                  <wp:posOffset>-785495</wp:posOffset>
                </wp:positionH>
                <wp:positionV relativeFrom="paragraph">
                  <wp:posOffset>4511040</wp:posOffset>
                </wp:positionV>
                <wp:extent cx="2514600" cy="342900"/>
                <wp:effectExtent l="0" t="0" r="4445" b="381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6EE7" w:rsidRPr="00A1083C" w:rsidRDefault="00566EE7" w:rsidP="00A1083C">
                            <w:pPr>
                              <w:pStyle w:val="Textlogohere"/>
                            </w:pPr>
                            <w:r w:rsidRPr="00A1083C">
                              <w:t>Insert Text or Logo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B511" id="Text Box 40" o:spid="_x0000_s1044" type="#_x0000_t202" style="position:absolute;margin-left:-61.85pt;margin-top:355.2pt;width:198pt;height:2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566EE7" w:rsidRPr="00A1083C" w:rsidRDefault="00566EE7" w:rsidP="00A1083C">
                      <w:pPr>
                        <w:pStyle w:val="Textlogohere"/>
                      </w:pPr>
                      <w:r w:rsidRPr="00A1083C">
                        <w:t>Insert Text or Logo here.</w:t>
                      </w: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EF666" wp14:editId="431F8F5B">
                <wp:simplePos x="0" y="0"/>
                <wp:positionH relativeFrom="column">
                  <wp:posOffset>-299720</wp:posOffset>
                </wp:positionH>
                <wp:positionV relativeFrom="paragraph">
                  <wp:posOffset>325120</wp:posOffset>
                </wp:positionV>
                <wp:extent cx="5812155" cy="342900"/>
                <wp:effectExtent l="0" t="1270" r="2540" b="0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8121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B1301E" w:rsidRDefault="00566EE7" w:rsidP="00B1301E">
                            <w:pPr>
                              <w:pStyle w:val="Enterquote"/>
                            </w:pPr>
                            <w:r w:rsidRPr="00B1301E">
                              <w:t>Delete this box or enter quote or tagline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EF666" id="Text Box 37" o:spid="_x0000_s1045" type="#_x0000_t202" style="position:absolute;margin-left:-23.6pt;margin-top:25.6pt;width:457.65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" filled="f" stroked="f">
                <v:textbox>
                  <w:txbxContent>
                    <w:p w:rsidR="00566EE7" w:rsidRPr="00B1301E" w:rsidRDefault="00566EE7" w:rsidP="00B1301E">
                      <w:pPr>
                        <w:pStyle w:val="Enterquote"/>
                      </w:pPr>
                      <w:r w:rsidRPr="00B1301E">
                        <w:t>Delete this box or enter quote or tagline here.</w:t>
                      </w:r>
                    </w:p>
                  </w:txbxContent>
                </v:textbox>
              </v:shape>
            </w:pict>
          </mc:Fallback>
        </mc:AlternateContent>
      </w:r>
      <w:r w:rsidR="006A242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B69E8" wp14:editId="12AAA693">
                <wp:simplePos x="0" y="0"/>
                <wp:positionH relativeFrom="column">
                  <wp:posOffset>-299720</wp:posOffset>
                </wp:positionH>
                <wp:positionV relativeFrom="paragraph">
                  <wp:posOffset>-271780</wp:posOffset>
                </wp:positionV>
                <wp:extent cx="2857500" cy="642620"/>
                <wp:effectExtent l="0" t="4445" r="4445" b="635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EE7" w:rsidRPr="00906C50" w:rsidRDefault="00566EE7" w:rsidP="00A1083C">
                            <w:pPr>
                              <w:pStyle w:val="Header01"/>
                            </w:pPr>
                            <w:r w:rsidRPr="00906C50">
                              <w:t>HEADER/logo</w:t>
                            </w:r>
                          </w:p>
                          <w:p w:rsidR="00566EE7" w:rsidRPr="00906C50" w:rsidRDefault="00566EE7" w:rsidP="00A1083C">
                            <w:pPr>
                              <w:pStyle w:val="Subheadhere"/>
                            </w:pPr>
                            <w:r w:rsidRPr="00906C50">
                              <w:t>SUBHEAD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B69E8" id="Text Box 36" o:spid="_x0000_s1046" type="#_x0000_t202" style="position:absolute;margin-left:-23.6pt;margin-top:-21.4pt;width:225pt;height:50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" filled="f" stroked="f">
                <v:textbox>
                  <w:txbxContent>
                    <w:p w:rsidR="00566EE7" w:rsidRPr="00906C50" w:rsidRDefault="00566EE7" w:rsidP="00A1083C">
                      <w:pPr>
                        <w:pStyle w:val="Header01"/>
                      </w:pPr>
                      <w:r w:rsidRPr="00906C50">
                        <w:t>HEADER/logo</w:t>
                      </w:r>
                    </w:p>
                    <w:p w:rsidR="00566EE7" w:rsidRPr="00906C50" w:rsidRDefault="00566EE7" w:rsidP="00A1083C">
                      <w:pPr>
                        <w:pStyle w:val="Subheadhere"/>
                      </w:pPr>
                      <w:r w:rsidRPr="00906C50">
                        <w:t>SUBHEAD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301E" w:rsidSect="00B1301E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378" w:rsidRDefault="00345378" w:rsidP="00BE13A0">
      <w:r>
        <w:separator/>
      </w:r>
    </w:p>
  </w:endnote>
  <w:endnote w:type="continuationSeparator" w:id="0">
    <w:p w:rsidR="00345378" w:rsidRDefault="00345378" w:rsidP="00BE1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75 Helvetica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378" w:rsidRDefault="00345378" w:rsidP="00BE13A0">
      <w:r>
        <w:separator/>
      </w:r>
    </w:p>
  </w:footnote>
  <w:footnote w:type="continuationSeparator" w:id="0">
    <w:p w:rsidR="00345378" w:rsidRDefault="00345378" w:rsidP="00BE1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847E9"/>
    <w:multiLevelType w:val="hybridMultilevel"/>
    <w:tmpl w:val="BB067FA8"/>
    <w:lvl w:ilvl="0" w:tplc="C90A3BBA">
      <w:start w:val="1"/>
      <w:numFmt w:val="bullet"/>
      <w:pStyle w:val="Bulletpoint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46"/>
    <w:rsid w:val="00012AFF"/>
    <w:rsid w:val="000B3E46"/>
    <w:rsid w:val="000F2E90"/>
    <w:rsid w:val="00242DB7"/>
    <w:rsid w:val="0025097E"/>
    <w:rsid w:val="0025577F"/>
    <w:rsid w:val="002E0496"/>
    <w:rsid w:val="00345378"/>
    <w:rsid w:val="003D515B"/>
    <w:rsid w:val="00487673"/>
    <w:rsid w:val="004A2118"/>
    <w:rsid w:val="00566EE7"/>
    <w:rsid w:val="005A1CC4"/>
    <w:rsid w:val="005E49F6"/>
    <w:rsid w:val="00600DFB"/>
    <w:rsid w:val="00651E8E"/>
    <w:rsid w:val="00666555"/>
    <w:rsid w:val="00685073"/>
    <w:rsid w:val="006A2424"/>
    <w:rsid w:val="0070529F"/>
    <w:rsid w:val="00730CC0"/>
    <w:rsid w:val="007410A1"/>
    <w:rsid w:val="007534D9"/>
    <w:rsid w:val="007943FE"/>
    <w:rsid w:val="007B0725"/>
    <w:rsid w:val="007E57AE"/>
    <w:rsid w:val="00803372"/>
    <w:rsid w:val="00827219"/>
    <w:rsid w:val="00895582"/>
    <w:rsid w:val="00907F3A"/>
    <w:rsid w:val="00982A45"/>
    <w:rsid w:val="00A1083C"/>
    <w:rsid w:val="00B1301E"/>
    <w:rsid w:val="00BB70BF"/>
    <w:rsid w:val="00BE13A0"/>
    <w:rsid w:val="00C12786"/>
    <w:rsid w:val="00C74F08"/>
    <w:rsid w:val="00CC32A2"/>
    <w:rsid w:val="00CD1291"/>
    <w:rsid w:val="00CE1D92"/>
    <w:rsid w:val="00D3484D"/>
    <w:rsid w:val="00D42553"/>
    <w:rsid w:val="00DE55E4"/>
    <w:rsid w:val="00DF26CC"/>
    <w:rsid w:val="00E75331"/>
    <w:rsid w:val="00ED211E"/>
    <w:rsid w:val="00F9182A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5C35C75"/>
  <w15:docId w15:val="{C9B11FCA-F5FB-4187-B2A1-78DB562D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2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373DB8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customStyle="1" w:styleId="Header01">
    <w:name w:val="Header 01"/>
    <w:basedOn w:val="Normal"/>
    <w:link w:val="Header01Char"/>
    <w:qFormat/>
    <w:rsid w:val="00CC32A2"/>
    <w:pPr>
      <w:jc w:val="both"/>
    </w:pPr>
    <w:rPr>
      <w:rFonts w:ascii="Arial" w:hAnsi="Arial"/>
      <w:caps/>
      <w:color w:val="FFFFEF"/>
      <w:sz w:val="48"/>
    </w:rPr>
  </w:style>
  <w:style w:type="paragraph" w:customStyle="1" w:styleId="Subheadhere">
    <w:name w:val="Subhead here"/>
    <w:basedOn w:val="Normal"/>
    <w:link w:val="SubheadhereChar"/>
    <w:qFormat/>
    <w:rsid w:val="007943FE"/>
    <w:pPr>
      <w:jc w:val="both"/>
    </w:pPr>
    <w:rPr>
      <w:rFonts w:ascii="Arial" w:hAnsi="Arial" w:cs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CC32A2"/>
    <w:rPr>
      <w:rFonts w:ascii="Arial" w:hAnsi="Arial"/>
      <w:caps/>
      <w:color w:val="FFFFEF"/>
      <w:sz w:val="48"/>
      <w:szCs w:val="24"/>
    </w:rPr>
  </w:style>
  <w:style w:type="paragraph" w:customStyle="1" w:styleId="monthyear">
    <w:name w:val="month/year"/>
    <w:basedOn w:val="Normal"/>
    <w:link w:val="monthyearChar"/>
    <w:qFormat/>
    <w:rsid w:val="00A1083C"/>
    <w:pPr>
      <w:jc w:val="right"/>
    </w:pPr>
    <w:rPr>
      <w:rFonts w:ascii="Arial" w:hAnsi="Arial" w:cs="Arial"/>
      <w:caps/>
      <w:color w:val="585747"/>
      <w:sz w:val="20"/>
    </w:rPr>
  </w:style>
  <w:style w:type="character" w:customStyle="1" w:styleId="SubheadhereChar">
    <w:name w:val="Subhead here Char"/>
    <w:basedOn w:val="DefaultParagraphFont"/>
    <w:link w:val="Subheadhere"/>
    <w:rsid w:val="007943FE"/>
    <w:rPr>
      <w:rFonts w:ascii="Arial" w:hAnsi="Arial" w:cs="Arial"/>
      <w:caps/>
      <w:color w:val="FFFFEF"/>
      <w:sz w:val="24"/>
      <w:szCs w:val="24"/>
    </w:rPr>
  </w:style>
  <w:style w:type="paragraph" w:customStyle="1" w:styleId="Newsletterheadline">
    <w:name w:val="Newsletter headline"/>
    <w:basedOn w:val="Normal"/>
    <w:link w:val="NewsletterheadlineChar"/>
    <w:qFormat/>
    <w:rsid w:val="007943FE"/>
    <w:pPr>
      <w:spacing w:line="360" w:lineRule="auto"/>
    </w:pPr>
    <w:rPr>
      <w:rFonts w:ascii="Arial" w:hAnsi="Arial"/>
      <w:caps/>
      <w:color w:val="940803"/>
    </w:rPr>
  </w:style>
  <w:style w:type="character" w:customStyle="1" w:styleId="monthyearChar">
    <w:name w:val="month/year Char"/>
    <w:basedOn w:val="DefaultParagraphFont"/>
    <w:link w:val="monthyear"/>
    <w:rsid w:val="00A1083C"/>
    <w:rPr>
      <w:rFonts w:ascii="Arial" w:hAnsi="Arial" w:cs="Arial"/>
      <w:caps/>
      <w:color w:val="585747"/>
      <w:szCs w:val="24"/>
    </w:rPr>
  </w:style>
  <w:style w:type="paragraph" w:customStyle="1" w:styleId="BodyText01">
    <w:name w:val="Body Text 01"/>
    <w:basedOn w:val="Normal"/>
    <w:link w:val="BodyText01Char"/>
    <w:qFormat/>
    <w:rsid w:val="004A2118"/>
    <w:pPr>
      <w:widowControl w:val="0"/>
      <w:spacing w:before="120" w:line="276" w:lineRule="auto"/>
    </w:pPr>
    <w:rPr>
      <w:rFonts w:ascii="Arial" w:hAnsi="Arial" w:cs="Arial"/>
      <w:color w:val="585747"/>
      <w:sz w:val="20"/>
    </w:rPr>
  </w:style>
  <w:style w:type="character" w:customStyle="1" w:styleId="NewsletterheadlineChar">
    <w:name w:val="Newsletter headline Char"/>
    <w:basedOn w:val="DefaultParagraphFont"/>
    <w:link w:val="Newsletterheadline"/>
    <w:rsid w:val="007943FE"/>
    <w:rPr>
      <w:rFonts w:ascii="Arial" w:hAnsi="Arial"/>
      <w:caps/>
      <w:color w:val="940803"/>
      <w:sz w:val="24"/>
      <w:szCs w:val="24"/>
    </w:rPr>
  </w:style>
  <w:style w:type="paragraph" w:customStyle="1" w:styleId="Photobox">
    <w:name w:val="Photo box"/>
    <w:basedOn w:val="Normal"/>
    <w:link w:val="PhotoboxChar"/>
    <w:qFormat/>
    <w:rsid w:val="004A2118"/>
    <w:rPr>
      <w:rFonts w:ascii="Arial" w:hAnsi="Arial" w:cs="Arial"/>
      <w:color w:val="FFFFEF"/>
      <w:sz w:val="20"/>
    </w:rPr>
  </w:style>
  <w:style w:type="character" w:customStyle="1" w:styleId="BodyText01Char">
    <w:name w:val="Body Text 01 Char"/>
    <w:basedOn w:val="DefaultParagraphFont"/>
    <w:link w:val="BodyText01"/>
    <w:rsid w:val="004A2118"/>
    <w:rPr>
      <w:rFonts w:ascii="Arial" w:hAnsi="Arial" w:cs="Arial"/>
      <w:color w:val="585747"/>
      <w:szCs w:val="24"/>
    </w:rPr>
  </w:style>
  <w:style w:type="paragraph" w:customStyle="1" w:styleId="Captionyourphoto">
    <w:name w:val="Caption your photo"/>
    <w:basedOn w:val="Normal"/>
    <w:link w:val="CaptionyourphotoChar"/>
    <w:qFormat/>
    <w:rsid w:val="004A2118"/>
    <w:rPr>
      <w:rFonts w:ascii="Arial" w:hAnsi="Arial" w:cs="Arial"/>
      <w:caps/>
      <w:color w:val="585747"/>
      <w:sz w:val="14"/>
    </w:rPr>
  </w:style>
  <w:style w:type="character" w:customStyle="1" w:styleId="PhotoboxChar">
    <w:name w:val="Photo box Char"/>
    <w:basedOn w:val="DefaultParagraphFont"/>
    <w:link w:val="Photobox"/>
    <w:rsid w:val="004A2118"/>
    <w:rPr>
      <w:rFonts w:ascii="Arial" w:hAnsi="Arial" w:cs="Arial"/>
      <w:color w:val="FFFFEF"/>
      <w:szCs w:val="24"/>
    </w:rPr>
  </w:style>
  <w:style w:type="paragraph" w:customStyle="1" w:styleId="Address">
    <w:name w:val="Address"/>
    <w:basedOn w:val="Normal"/>
    <w:link w:val="AddressChar"/>
    <w:qFormat/>
    <w:rsid w:val="004A2118"/>
    <w:pPr>
      <w:jc w:val="right"/>
    </w:pPr>
    <w:rPr>
      <w:rFonts w:ascii="Arial" w:hAnsi="Arial" w:cs="Arial"/>
      <w:color w:val="585747"/>
      <w:sz w:val="20"/>
    </w:rPr>
  </w:style>
  <w:style w:type="character" w:customStyle="1" w:styleId="CaptionyourphotoChar">
    <w:name w:val="Caption your photo Char"/>
    <w:basedOn w:val="DefaultParagraphFont"/>
    <w:link w:val="Captionyourphoto"/>
    <w:rsid w:val="004A2118"/>
    <w:rPr>
      <w:rFonts w:ascii="Arial" w:hAnsi="Arial" w:cs="Arial"/>
      <w:caps/>
      <w:color w:val="585747"/>
      <w:sz w:val="14"/>
      <w:szCs w:val="24"/>
    </w:rPr>
  </w:style>
  <w:style w:type="paragraph" w:customStyle="1" w:styleId="Callouttext">
    <w:name w:val="Call out text"/>
    <w:basedOn w:val="Normal"/>
    <w:link w:val="CallouttextChar"/>
    <w:qFormat/>
    <w:rsid w:val="00242DB7"/>
    <w:pPr>
      <w:widowControl w:val="0"/>
      <w:spacing w:before="120" w:line="360" w:lineRule="auto"/>
    </w:pPr>
    <w:rPr>
      <w:rFonts w:ascii="Arial" w:hAnsi="Arial" w:cs="Arial"/>
      <w:color w:val="585747"/>
    </w:rPr>
  </w:style>
  <w:style w:type="character" w:customStyle="1" w:styleId="AddressChar">
    <w:name w:val="Address Char"/>
    <w:basedOn w:val="DefaultParagraphFont"/>
    <w:link w:val="Address"/>
    <w:rsid w:val="004A2118"/>
    <w:rPr>
      <w:rFonts w:ascii="Arial" w:hAnsi="Arial" w:cs="Arial"/>
      <w:color w:val="585747"/>
      <w:szCs w:val="24"/>
    </w:rPr>
  </w:style>
  <w:style w:type="paragraph" w:customStyle="1" w:styleId="Bulletsubheadhere">
    <w:name w:val="Bullet subhead here"/>
    <w:basedOn w:val="Normal"/>
    <w:link w:val="BulletsubheadhereChar"/>
    <w:qFormat/>
    <w:rsid w:val="00242DB7"/>
    <w:pPr>
      <w:widowControl w:val="0"/>
      <w:spacing w:before="120" w:line="360" w:lineRule="auto"/>
    </w:pPr>
    <w:rPr>
      <w:rFonts w:ascii="Arial" w:hAnsi="Arial" w:cs="Arial"/>
      <w:color w:val="585747"/>
    </w:rPr>
  </w:style>
  <w:style w:type="character" w:customStyle="1" w:styleId="CallouttextChar">
    <w:name w:val="Call out text Char"/>
    <w:basedOn w:val="DefaultParagraphFont"/>
    <w:link w:val="Callouttext"/>
    <w:rsid w:val="00242DB7"/>
    <w:rPr>
      <w:rFonts w:ascii="Arial" w:hAnsi="Arial" w:cs="Arial"/>
      <w:color w:val="585747"/>
      <w:sz w:val="24"/>
      <w:szCs w:val="24"/>
    </w:rPr>
  </w:style>
  <w:style w:type="paragraph" w:customStyle="1" w:styleId="Bulletpoints">
    <w:name w:val="Bullet points"/>
    <w:basedOn w:val="Normal"/>
    <w:link w:val="BulletpointsChar"/>
    <w:qFormat/>
    <w:rsid w:val="00242DB7"/>
    <w:pPr>
      <w:widowControl w:val="0"/>
      <w:numPr>
        <w:numId w:val="1"/>
      </w:numPr>
      <w:spacing w:before="240"/>
    </w:pPr>
    <w:rPr>
      <w:rFonts w:ascii="Arial" w:hAnsi="Arial" w:cs="Arial"/>
      <w:color w:val="585747"/>
    </w:rPr>
  </w:style>
  <w:style w:type="character" w:customStyle="1" w:styleId="BulletsubheadhereChar">
    <w:name w:val="Bullet subhead here Char"/>
    <w:basedOn w:val="DefaultParagraphFont"/>
    <w:link w:val="Bulletsubheadhere"/>
    <w:rsid w:val="00242DB7"/>
    <w:rPr>
      <w:rFonts w:ascii="Arial" w:hAnsi="Arial" w:cs="Arial"/>
      <w:color w:val="585747"/>
      <w:sz w:val="24"/>
      <w:szCs w:val="24"/>
    </w:rPr>
  </w:style>
  <w:style w:type="paragraph" w:customStyle="1" w:styleId="Entersubheadhere">
    <w:name w:val="Enter subhead here"/>
    <w:basedOn w:val="Normal"/>
    <w:link w:val="EntersubheadhereChar"/>
    <w:qFormat/>
    <w:rsid w:val="00242DB7"/>
    <w:pPr>
      <w:widowControl w:val="0"/>
      <w:spacing w:before="120" w:line="360" w:lineRule="auto"/>
    </w:pPr>
    <w:rPr>
      <w:rFonts w:ascii="Arial" w:hAnsi="Arial" w:cs="Arial"/>
      <w:color w:val="940803"/>
    </w:rPr>
  </w:style>
  <w:style w:type="character" w:customStyle="1" w:styleId="BulletpointsChar">
    <w:name w:val="Bullet points Char"/>
    <w:basedOn w:val="DefaultParagraphFont"/>
    <w:link w:val="Bulletpoints"/>
    <w:rsid w:val="00242DB7"/>
    <w:rPr>
      <w:rFonts w:ascii="Arial" w:hAnsi="Arial" w:cs="Arial"/>
      <w:color w:val="585747"/>
      <w:sz w:val="24"/>
      <w:szCs w:val="24"/>
    </w:rPr>
  </w:style>
  <w:style w:type="paragraph" w:customStyle="1" w:styleId="ShippingAddress">
    <w:name w:val="Shipping Address"/>
    <w:basedOn w:val="BodyText3"/>
    <w:link w:val="ShippingAddressChar"/>
    <w:qFormat/>
    <w:rsid w:val="00A1083C"/>
    <w:pPr>
      <w:spacing w:after="0" w:line="240" w:lineRule="auto"/>
      <w:jc w:val="left"/>
    </w:pPr>
    <w:rPr>
      <w:rFonts w:ascii="Arial" w:hAnsi="Arial" w:cs="Arial"/>
      <w:color w:val="585747"/>
      <w:sz w:val="20"/>
      <w:szCs w:val="24"/>
    </w:rPr>
  </w:style>
  <w:style w:type="character" w:customStyle="1" w:styleId="EntersubheadhereChar">
    <w:name w:val="Enter subhead here Char"/>
    <w:basedOn w:val="DefaultParagraphFont"/>
    <w:link w:val="Entersubheadhere"/>
    <w:rsid w:val="00242DB7"/>
    <w:rPr>
      <w:rFonts w:ascii="Arial" w:hAnsi="Arial" w:cs="Arial"/>
      <w:color w:val="940803"/>
      <w:sz w:val="24"/>
      <w:szCs w:val="24"/>
    </w:rPr>
  </w:style>
  <w:style w:type="paragraph" w:customStyle="1" w:styleId="website">
    <w:name w:val="website"/>
    <w:basedOn w:val="BodyText3"/>
    <w:link w:val="websiteChar"/>
    <w:qFormat/>
    <w:rsid w:val="00A1083C"/>
    <w:pPr>
      <w:spacing w:after="0" w:line="240" w:lineRule="auto"/>
    </w:pPr>
    <w:rPr>
      <w:rFonts w:ascii="Arial" w:hAnsi="Arial" w:cs="Arial"/>
      <w:color w:val="FFFFEF"/>
      <w:sz w:val="20"/>
    </w:rPr>
  </w:style>
  <w:style w:type="character" w:customStyle="1" w:styleId="BodyText3Char">
    <w:name w:val="Body Text 3 Char"/>
    <w:basedOn w:val="DefaultParagraphFont"/>
    <w:link w:val="BodyText3"/>
    <w:rsid w:val="00A1083C"/>
    <w:rPr>
      <w:rFonts w:ascii="Adobe Jenson Pro" w:hAnsi="Adobe Jenson Pro"/>
      <w:b/>
      <w:color w:val="800000"/>
      <w:kern w:val="28"/>
      <w:sz w:val="28"/>
    </w:rPr>
  </w:style>
  <w:style w:type="character" w:customStyle="1" w:styleId="ShippingAddressChar">
    <w:name w:val="Shipping Address Char"/>
    <w:basedOn w:val="BodyText3Char"/>
    <w:link w:val="ShippingAddress"/>
    <w:rsid w:val="00A1083C"/>
    <w:rPr>
      <w:rFonts w:ascii="Adobe Jenson Pro" w:hAnsi="Adobe Jenson Pro"/>
      <w:b/>
      <w:color w:val="800000"/>
      <w:kern w:val="28"/>
      <w:sz w:val="28"/>
    </w:rPr>
  </w:style>
  <w:style w:type="paragraph" w:customStyle="1" w:styleId="Textlogohere">
    <w:name w:val="Text/logo here"/>
    <w:basedOn w:val="BodyText3"/>
    <w:link w:val="TextlogohereChar"/>
    <w:qFormat/>
    <w:rsid w:val="00A1083C"/>
    <w:pPr>
      <w:spacing w:after="0" w:line="240" w:lineRule="auto"/>
    </w:pPr>
    <w:rPr>
      <w:rFonts w:ascii="Arial" w:hAnsi="Arial" w:cs="Arial"/>
      <w:caps/>
      <w:color w:val="FFFFEF"/>
      <w:sz w:val="24"/>
    </w:rPr>
  </w:style>
  <w:style w:type="character" w:customStyle="1" w:styleId="websiteChar">
    <w:name w:val="website Char"/>
    <w:basedOn w:val="BodyText3Char"/>
    <w:link w:val="website"/>
    <w:rsid w:val="00A1083C"/>
    <w:rPr>
      <w:rFonts w:ascii="Arial" w:hAnsi="Arial" w:cs="Arial"/>
      <w:b/>
      <w:color w:val="FFFFEF"/>
      <w:kern w:val="28"/>
      <w:sz w:val="28"/>
    </w:rPr>
  </w:style>
  <w:style w:type="paragraph" w:customStyle="1" w:styleId="Enterquote">
    <w:name w:val="Enter quote"/>
    <w:basedOn w:val="Normal"/>
    <w:link w:val="EnterquoteChar"/>
    <w:qFormat/>
    <w:rsid w:val="00B1301E"/>
    <w:rPr>
      <w:rFonts w:ascii="Arial" w:hAnsi="Arial" w:cs="Arial"/>
      <w:color w:val="FFFFEF"/>
      <w:sz w:val="20"/>
    </w:rPr>
  </w:style>
  <w:style w:type="character" w:customStyle="1" w:styleId="TextlogohereChar">
    <w:name w:val="Text/logo here Char"/>
    <w:basedOn w:val="BodyText3Char"/>
    <w:link w:val="Textlogohere"/>
    <w:rsid w:val="00A1083C"/>
    <w:rPr>
      <w:rFonts w:ascii="Arial" w:hAnsi="Arial" w:cs="Arial"/>
      <w:b/>
      <w:caps/>
      <w:color w:val="FFFFEF"/>
      <w:kern w:val="28"/>
      <w:sz w:val="24"/>
    </w:rPr>
  </w:style>
  <w:style w:type="character" w:styleId="Hyperlink">
    <w:name w:val="Hyperlink"/>
    <w:basedOn w:val="DefaultParagraphFont"/>
    <w:uiPriority w:val="99"/>
    <w:unhideWhenUsed/>
    <w:rsid w:val="00730CC0"/>
    <w:rPr>
      <w:color w:val="0000FF"/>
      <w:u w:val="single"/>
    </w:rPr>
  </w:style>
  <w:style w:type="character" w:customStyle="1" w:styleId="EnterquoteChar">
    <w:name w:val="Enter quote Char"/>
    <w:basedOn w:val="DefaultParagraphFont"/>
    <w:link w:val="Enterquote"/>
    <w:rsid w:val="00B1301E"/>
    <w:rPr>
      <w:rFonts w:ascii="Arial" w:hAnsi="Arial" w:cs="Arial"/>
      <w:color w:val="FFFFE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1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3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1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3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cflamm@sof.philas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cflamm@sof.philasd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an\Application%20Data\Microsoft\Templates\HP_HealthStylish_Newsletter_TP1037895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HP_HealthStylish_Newsletter_TP10378951</Template>
  <TotalTime>26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 Flamm</cp:lastModifiedBy>
  <cp:revision>3</cp:revision>
  <cp:lastPrinted>2011-09-08T17:42:00Z</cp:lastPrinted>
  <dcterms:created xsi:type="dcterms:W3CDTF">2016-09-06T17:19:00Z</dcterms:created>
  <dcterms:modified xsi:type="dcterms:W3CDTF">2016-09-06T17:44:00Z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TC103789519990</vt:lpwstr>
  </property>
</Properties>
</file>